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E6119A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7935BCC6" w:rsidR="00650259" w:rsidRPr="00E6119A" w:rsidRDefault="004C75CA" w:rsidP="00382029">
            <w:pPr>
              <w:pStyle w:val="af7"/>
              <w:rPr>
                <w:rFonts w:asciiTheme="minorHAnsi" w:hAnsiTheme="minorHAnsi"/>
                <w:lang w:val="vi-VN"/>
              </w:rPr>
            </w:pPr>
            <w:r w:rsidRPr="00E6119A">
              <w:rPr>
                <w:rFonts w:asciiTheme="minorHAnsi" w:hAnsiTheme="minorHAnsi" w:cstheme="minorHAnsi"/>
                <w:lang w:val="vi-VN"/>
              </w:rPr>
              <w:t>Furigana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E6119A" w:rsidRDefault="00650259" w:rsidP="00382029">
            <w:pPr>
              <w:pStyle w:val="af7"/>
            </w:pPr>
          </w:p>
        </w:tc>
      </w:tr>
      <w:tr w:rsidR="00382029" w:rsidRPr="00E6119A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3FF8757A" w14:textId="77777777" w:rsidR="00382029" w:rsidRPr="00E6119A" w:rsidRDefault="00382029" w:rsidP="004642AE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依頼者氏名/所属・国籍</w:t>
            </w:r>
          </w:p>
          <w:p w14:paraId="799C46BC" w14:textId="4C0DA59F" w:rsidR="004C75CA" w:rsidRPr="00E6119A" w:rsidRDefault="004C75CA" w:rsidP="004642AE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asciiTheme="minorHAnsi" w:hAnsiTheme="minorHAnsi"/>
                <w:lang w:val="vi-VN"/>
              </w:rPr>
              <w:t>Tên người, cơ quan yêu cầu hỗ trợ/ Quốc tịch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E6119A" w:rsidRDefault="00382029" w:rsidP="00382029">
            <w:pPr>
              <w:pStyle w:val="af7"/>
              <w:jc w:val="both"/>
              <w:rPr>
                <w:lang w:val="vi-VN"/>
              </w:rPr>
            </w:pPr>
          </w:p>
        </w:tc>
      </w:tr>
      <w:tr w:rsidR="00860F0E" w:rsidRPr="00E6119A" w14:paraId="047B8D1D" w14:textId="77777777" w:rsidTr="00EA376D">
        <w:trPr>
          <w:trHeight w:val="915"/>
        </w:trPr>
        <w:tc>
          <w:tcPr>
            <w:tcW w:w="1753" w:type="pct"/>
            <w:vAlign w:val="center"/>
          </w:tcPr>
          <w:p w14:paraId="2877EC71" w14:textId="77777777" w:rsidR="00860F0E" w:rsidRPr="00E6119A" w:rsidRDefault="00860F0E" w:rsidP="004642AE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連絡先住所/T</w:t>
            </w:r>
            <w:r w:rsidRPr="00E6119A">
              <w:t>EL/Email</w:t>
            </w:r>
          </w:p>
          <w:p w14:paraId="46763FB4" w14:textId="53C99D7A" w:rsidR="002B038C" w:rsidRPr="00E6119A" w:rsidRDefault="002B038C" w:rsidP="004642AE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asciiTheme="minorHAnsi" w:hAnsiTheme="minorHAnsi"/>
                <w:lang w:val="vi-VN"/>
              </w:rPr>
              <w:t>Địa chỉ liên hệ/ Điện thoại/ Email</w:t>
            </w:r>
          </w:p>
        </w:tc>
        <w:tc>
          <w:tcPr>
            <w:tcW w:w="3247" w:type="pct"/>
          </w:tcPr>
          <w:p w14:paraId="6F43CEC4" w14:textId="01A921B7" w:rsidR="00860F0E" w:rsidRPr="00E6119A" w:rsidRDefault="00860F0E" w:rsidP="00195A2A">
            <w:pPr>
              <w:rPr>
                <w:lang w:val="vi-VN"/>
              </w:rPr>
            </w:pPr>
            <w:r w:rsidRPr="00E6119A">
              <w:rPr>
                <w:rFonts w:hint="eastAsia"/>
                <w:lang w:val="vi-VN"/>
              </w:rPr>
              <w:t>住所</w:t>
            </w:r>
            <w:r w:rsidR="002B038C" w:rsidRPr="00E6119A">
              <w:rPr>
                <w:rFonts w:asciiTheme="minorHAnsi" w:hAnsiTheme="minorHAnsi"/>
                <w:lang w:val="vi-VN"/>
              </w:rPr>
              <w:t>/ Địa chỉ</w:t>
            </w:r>
            <w:r w:rsidRPr="00E6119A">
              <w:rPr>
                <w:rFonts w:hint="eastAsia"/>
                <w:lang w:val="vi-VN"/>
              </w:rPr>
              <w:t>：</w:t>
            </w:r>
          </w:p>
          <w:p w14:paraId="48800CA5" w14:textId="77777777" w:rsidR="002B038C" w:rsidRPr="00E6119A" w:rsidRDefault="002B038C" w:rsidP="00195A2A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asciiTheme="minorHAnsi" w:hAnsiTheme="minorHAnsi" w:cstheme="minorHAnsi"/>
                <w:lang w:val="vi-VN"/>
              </w:rPr>
              <w:t>TEL</w:t>
            </w:r>
            <w:r w:rsidRPr="00E6119A">
              <w:rPr>
                <w:rFonts w:asciiTheme="minorHAnsi" w:hAnsiTheme="minorHAnsi"/>
                <w:lang w:val="vi-VN"/>
              </w:rPr>
              <w:t>/ Điện thoại</w:t>
            </w:r>
            <w:r w:rsidR="00860F0E" w:rsidRPr="00E6119A">
              <w:rPr>
                <w:rFonts w:hint="eastAsia"/>
                <w:lang w:val="vi-VN"/>
              </w:rPr>
              <w:t xml:space="preserve">：　　　　　　　　　　　　　</w:t>
            </w:r>
          </w:p>
          <w:p w14:paraId="4176C54A" w14:textId="5F912D6A" w:rsidR="00860F0E" w:rsidRPr="00E6119A" w:rsidRDefault="002B038C" w:rsidP="00195A2A">
            <w:r w:rsidRPr="00E6119A">
              <w:rPr>
                <w:rFonts w:asciiTheme="minorHAnsi" w:hAnsiTheme="minorHAnsi" w:cstheme="minorHAnsi"/>
              </w:rPr>
              <w:t>Email</w:t>
            </w:r>
            <w:r w:rsidR="00860F0E" w:rsidRPr="00E6119A">
              <w:t>:</w:t>
            </w:r>
          </w:p>
        </w:tc>
      </w:tr>
      <w:tr w:rsidR="00EA376D" w:rsidRPr="00E6119A" w14:paraId="056D6A92" w14:textId="77777777" w:rsidTr="00A00DEF">
        <w:trPr>
          <w:trHeight w:val="504"/>
        </w:trPr>
        <w:tc>
          <w:tcPr>
            <w:tcW w:w="1753" w:type="pct"/>
          </w:tcPr>
          <w:p w14:paraId="0E94CA22" w14:textId="77777777" w:rsidR="00EA376D" w:rsidRPr="0015621B" w:rsidRDefault="00EA376D" w:rsidP="00EA376D">
            <w:pPr>
              <w:jc w:val="both"/>
              <w:rPr>
                <w:rFonts w:asciiTheme="minorHAnsi" w:hAnsiTheme="minorHAnsi" w:cstheme="minorHAnsi"/>
                <w:lang w:val="vi-VN"/>
              </w:rPr>
            </w:pPr>
            <w:r w:rsidRPr="0015621B">
              <w:rPr>
                <w:rFonts w:asciiTheme="minorHAnsi" w:hAnsiTheme="minorHAnsi" w:cstheme="minorHAnsi"/>
              </w:rPr>
              <w:t>当制度を何で知りましたか</w:t>
            </w:r>
          </w:p>
          <w:p w14:paraId="4240D006" w14:textId="25FD21AC" w:rsidR="005012DE" w:rsidRPr="0015621B" w:rsidRDefault="005012DE" w:rsidP="00EA376D">
            <w:pPr>
              <w:jc w:val="both"/>
              <w:rPr>
                <w:rFonts w:asciiTheme="minorHAnsi" w:hAnsiTheme="minorHAnsi" w:cstheme="minorHAnsi"/>
                <w:lang w:val="vi-VN"/>
              </w:rPr>
            </w:pPr>
            <w:r w:rsidRPr="0015621B">
              <w:rPr>
                <w:rFonts w:asciiTheme="minorHAnsi" w:hAnsiTheme="minorHAnsi" w:cstheme="minorHAnsi"/>
                <w:lang w:val="vi-VN"/>
              </w:rPr>
              <w:t>Bạn được biết đến chế độ hỗ trợ này bằng cách nào?</w:t>
            </w:r>
          </w:p>
        </w:tc>
        <w:tc>
          <w:tcPr>
            <w:tcW w:w="3247" w:type="pct"/>
          </w:tcPr>
          <w:p w14:paraId="3A59633B" w14:textId="77777777" w:rsidR="005012DE" w:rsidRPr="0015621B" w:rsidRDefault="005012DE" w:rsidP="005012DE">
            <w:pPr>
              <w:rPr>
                <w:rFonts w:asciiTheme="minorHAnsi" w:hAnsiTheme="minorHAnsi" w:cstheme="minorHAnsi"/>
                <w:lang w:val="vi-VN"/>
              </w:rPr>
            </w:pPr>
            <w:r w:rsidRPr="0015621B">
              <w:rPr>
                <w:rFonts w:asciiTheme="minorHAnsi" w:hAnsiTheme="minorHAnsi" w:cstheme="minorHAnsi"/>
                <w:lang w:val="vi-VN"/>
              </w:rPr>
              <w:t>□</w:t>
            </w:r>
            <w:r w:rsidRPr="0015621B">
              <w:rPr>
                <w:rFonts w:asciiTheme="minorHAnsi" w:hAnsiTheme="minorHAnsi" w:cstheme="minorHAnsi"/>
                <w:lang w:val="vi-VN"/>
              </w:rPr>
              <w:t>市役所</w:t>
            </w:r>
            <w:r w:rsidRPr="0015621B">
              <w:rPr>
                <w:rFonts w:asciiTheme="minorHAnsi" w:hAnsiTheme="minorHAnsi" w:cstheme="minorHAnsi"/>
              </w:rPr>
              <w:t>・</w:t>
            </w:r>
            <w:r w:rsidRPr="0015621B">
              <w:rPr>
                <w:rFonts w:asciiTheme="minorHAnsi" w:hAnsiTheme="minorHAnsi" w:cstheme="minorHAnsi"/>
                <w:lang w:val="vi-VN"/>
              </w:rPr>
              <w:t>区役所窓口</w:t>
            </w:r>
            <w:r w:rsidRPr="0015621B">
              <w:rPr>
                <w:rFonts w:asciiTheme="minorHAnsi" w:hAnsiTheme="minorHAnsi" w:cstheme="minorHAnsi"/>
                <w:lang w:val="vi-VN"/>
              </w:rPr>
              <w:t xml:space="preserve">  Quầy tư vấn tại tỉnh, quận</w:t>
            </w:r>
          </w:p>
          <w:p w14:paraId="7074AB60" w14:textId="657FE1C3" w:rsidR="005012DE" w:rsidRPr="0015621B" w:rsidRDefault="005012DE" w:rsidP="0015621B">
            <w:pPr>
              <w:rPr>
                <w:rFonts w:asciiTheme="minorHAnsi" w:hAnsiTheme="minorHAnsi" w:cstheme="minorHAnsi"/>
                <w:lang w:val="vi-VN"/>
              </w:rPr>
            </w:pPr>
            <w:r w:rsidRPr="0015621B">
              <w:rPr>
                <w:rFonts w:asciiTheme="minorHAnsi" w:hAnsiTheme="minorHAnsi" w:cstheme="minorHAnsi"/>
                <w:lang w:val="vi-VN"/>
              </w:rPr>
              <w:t>□</w:t>
            </w:r>
            <w:r w:rsidRPr="0015621B">
              <w:rPr>
                <w:rFonts w:asciiTheme="minorHAnsi" w:hAnsiTheme="minorHAnsi" w:cstheme="minorHAnsi"/>
                <w:lang w:val="vi-VN"/>
              </w:rPr>
              <w:t>当協会</w:t>
            </w:r>
            <w:r w:rsidRPr="0015621B">
              <w:rPr>
                <w:rFonts w:asciiTheme="minorHAnsi" w:hAnsiTheme="minorHAnsi" w:cstheme="minorHAnsi"/>
                <w:lang w:val="vi-VN"/>
              </w:rPr>
              <w:t>HP</w:t>
            </w:r>
            <w:r w:rsidRPr="0015621B">
              <w:rPr>
                <w:rFonts w:asciiTheme="minorHAnsi" w:hAnsiTheme="minorHAnsi" w:cstheme="minorHAnsi"/>
                <w:lang w:val="vi-VN"/>
              </w:rPr>
              <w:t xml:space="preserve">　</w:t>
            </w:r>
            <w:r w:rsidRPr="0015621B">
              <w:rPr>
                <w:rFonts w:asciiTheme="minorHAnsi" w:hAnsiTheme="minorHAnsi" w:cstheme="minorHAnsi"/>
                <w:lang w:val="vi-VN"/>
              </w:rPr>
              <w:t xml:space="preserve">            </w:t>
            </w:r>
            <w:r w:rsidR="0015621B">
              <w:rPr>
                <w:rFonts w:asciiTheme="minorHAnsi" w:hAnsiTheme="minorHAnsi" w:cstheme="minorHAnsi"/>
                <w:lang w:val="vi-VN"/>
              </w:rPr>
              <w:t xml:space="preserve">     </w:t>
            </w:r>
            <w:r w:rsidRPr="0015621B">
              <w:rPr>
                <w:rFonts w:asciiTheme="minorHAnsi" w:hAnsiTheme="minorHAnsi" w:cstheme="minorHAnsi"/>
                <w:lang w:val="vi-VN"/>
              </w:rPr>
              <w:t>Website Hiệp hội giao lưu quốc tế</w:t>
            </w:r>
          </w:p>
          <w:p w14:paraId="331D65B5" w14:textId="1C2ED5F7" w:rsidR="005012DE" w:rsidRPr="0015621B" w:rsidRDefault="005012DE" w:rsidP="005012DE">
            <w:pPr>
              <w:rPr>
                <w:rFonts w:asciiTheme="minorHAnsi" w:hAnsiTheme="minorHAnsi" w:cstheme="minorHAnsi"/>
                <w:lang w:val="vi-VN"/>
              </w:rPr>
            </w:pPr>
            <w:r w:rsidRPr="0015621B">
              <w:rPr>
                <w:rFonts w:asciiTheme="minorHAnsi" w:hAnsiTheme="minorHAnsi" w:cstheme="minorHAnsi"/>
              </w:rPr>
              <w:t>□</w:t>
            </w:r>
            <w:r w:rsidRPr="0015621B">
              <w:rPr>
                <w:rFonts w:asciiTheme="minorHAnsi" w:hAnsiTheme="minorHAnsi" w:cstheme="minorHAnsi"/>
              </w:rPr>
              <w:t>その他</w:t>
            </w:r>
            <w:r w:rsidRPr="0015621B">
              <w:rPr>
                <w:rFonts w:asciiTheme="minorHAnsi" w:hAnsiTheme="minorHAnsi" w:cstheme="minorHAnsi"/>
              </w:rPr>
              <w:t xml:space="preserve">                    </w:t>
            </w:r>
            <w:r w:rsidR="0015621B">
              <w:rPr>
                <w:rFonts w:asciiTheme="minorHAnsi" w:hAnsiTheme="minorHAnsi" w:cstheme="minorHAnsi"/>
                <w:lang w:val="vi-VN"/>
              </w:rPr>
              <w:t xml:space="preserve">        </w:t>
            </w:r>
            <w:proofErr w:type="spellStart"/>
            <w:r w:rsidRPr="0015621B">
              <w:rPr>
                <w:rFonts w:asciiTheme="minorHAnsi" w:hAnsiTheme="minorHAnsi" w:cstheme="minorHAnsi"/>
              </w:rPr>
              <w:t>Nguồn</w:t>
            </w:r>
            <w:proofErr w:type="spellEnd"/>
            <w:r w:rsidRPr="0015621B">
              <w:rPr>
                <w:rFonts w:asciiTheme="minorHAnsi" w:hAnsiTheme="minorHAnsi" w:cstheme="minorHAnsi"/>
              </w:rPr>
              <w:t xml:space="preserve"> thông tin khác</w:t>
            </w:r>
          </w:p>
          <w:p w14:paraId="4B793EDC" w14:textId="349A62B4" w:rsidR="00EA376D" w:rsidRPr="0015621B" w:rsidRDefault="005012DE" w:rsidP="005012DE">
            <w:pPr>
              <w:rPr>
                <w:rFonts w:asciiTheme="minorHAnsi" w:hAnsiTheme="minorHAnsi" w:cstheme="minorHAnsi"/>
              </w:rPr>
            </w:pPr>
            <w:r w:rsidRPr="0015621B">
              <w:rPr>
                <w:rFonts w:asciiTheme="minorHAnsi" w:hAnsiTheme="minorHAnsi" w:cstheme="minorHAnsi"/>
                <w:lang w:val="vi-VN"/>
              </w:rPr>
              <w:t xml:space="preserve">                                        </w:t>
            </w:r>
            <w:r w:rsidRPr="0015621B">
              <w:rPr>
                <w:rFonts w:asciiTheme="minorHAnsi" w:hAnsiTheme="minorHAnsi" w:cstheme="minorHAnsi"/>
              </w:rPr>
              <w:t>（</w:t>
            </w:r>
            <w:r w:rsidRPr="0015621B">
              <w:rPr>
                <w:rFonts w:asciiTheme="minorHAnsi" w:hAnsiTheme="minorHAnsi" w:cstheme="minorHAnsi"/>
              </w:rPr>
              <w:t>................</w:t>
            </w:r>
            <w:r w:rsidR="0015621B">
              <w:rPr>
                <w:rFonts w:asciiTheme="minorHAnsi" w:hAnsiTheme="minorHAnsi" w:cstheme="minorHAnsi"/>
                <w:lang w:val="vi-VN"/>
              </w:rPr>
              <w:t>..............................</w:t>
            </w:r>
            <w:r w:rsidRPr="0015621B">
              <w:rPr>
                <w:rFonts w:asciiTheme="minorHAnsi" w:hAnsiTheme="minorHAnsi" w:cstheme="minorHAnsi"/>
              </w:rPr>
              <w:t>.......</w:t>
            </w:r>
            <w:r w:rsidRPr="0015621B">
              <w:rPr>
                <w:rFonts w:asciiTheme="minorHAnsi" w:hAnsiTheme="minorHAnsi" w:cstheme="minorHAnsi"/>
              </w:rPr>
              <w:t>）</w:t>
            </w:r>
          </w:p>
        </w:tc>
      </w:tr>
      <w:tr w:rsidR="00A00DEF" w:rsidRPr="00E6119A" w14:paraId="6102D874" w14:textId="77777777" w:rsidTr="00A00DEF">
        <w:trPr>
          <w:trHeight w:val="384"/>
        </w:trPr>
        <w:tc>
          <w:tcPr>
            <w:tcW w:w="1753" w:type="pct"/>
          </w:tcPr>
          <w:p w14:paraId="75F70F4D" w14:textId="77777777" w:rsidR="00A00DEF" w:rsidRPr="00E6119A" w:rsidRDefault="00A00DEF" w:rsidP="00EA376D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今回の申請について</w:t>
            </w:r>
          </w:p>
          <w:p w14:paraId="323FD423" w14:textId="3E02D7D0" w:rsidR="005330E2" w:rsidRPr="00E6119A" w:rsidRDefault="005330E2" w:rsidP="00EA376D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asciiTheme="minorHAnsi" w:hAnsiTheme="minorHAnsi"/>
                <w:lang w:val="vi-VN"/>
              </w:rPr>
              <w:t>Về yêu cầu hỗ trợ lần này</w:t>
            </w:r>
          </w:p>
        </w:tc>
        <w:tc>
          <w:tcPr>
            <w:tcW w:w="3247" w:type="pct"/>
          </w:tcPr>
          <w:p w14:paraId="366EAE57" w14:textId="3C1E7155" w:rsidR="005330E2" w:rsidRPr="00E6119A" w:rsidRDefault="00A00DEF" w:rsidP="00EA376D">
            <w:pPr>
              <w:rPr>
                <w:rFonts w:asciiTheme="minorHAnsi" w:hAnsiTheme="minorHAnsi"/>
                <w:u w:val="wave"/>
                <w:lang w:val="vi-VN"/>
              </w:rPr>
            </w:pPr>
            <w:r w:rsidRPr="00E6119A">
              <w:rPr>
                <w:rFonts w:hint="eastAsia"/>
              </w:rPr>
              <w:t>□初めて</w:t>
            </w:r>
            <w:r w:rsidRPr="00E6119A">
              <w:rPr>
                <w:rFonts w:hint="eastAsia"/>
                <w:u w:val="wave"/>
              </w:rPr>
              <w:t>（在留カード確認</w:t>
            </w:r>
            <w:r w:rsidR="00F51F26">
              <w:rPr>
                <w:rFonts w:hint="eastAsia"/>
                <w:u w:val="wave"/>
              </w:rPr>
              <w:t>あり</w:t>
            </w:r>
            <w:r w:rsidRPr="00E6119A">
              <w:rPr>
                <w:rFonts w:hint="eastAsia"/>
                <w:u w:val="wave"/>
              </w:rPr>
              <w:t>）</w:t>
            </w:r>
          </w:p>
          <w:p w14:paraId="13291237" w14:textId="77777777" w:rsidR="00CE7291" w:rsidRDefault="005330E2" w:rsidP="00CE7291">
            <w:pPr>
              <w:rPr>
                <w:rFonts w:asciiTheme="minorHAnsi" w:hAnsiTheme="minorHAnsi"/>
                <w:u w:val="wave"/>
                <w:lang w:val="vi-VN"/>
              </w:rPr>
            </w:pPr>
            <w:r w:rsidRPr="00E6119A">
              <w:rPr>
                <w:rFonts w:asciiTheme="minorHAnsi" w:hAnsiTheme="minorHAnsi"/>
                <w:u w:val="wave"/>
                <w:lang w:val="vi-VN"/>
              </w:rPr>
              <w:t xml:space="preserve">                 </w:t>
            </w:r>
            <w:r w:rsidR="00E6119A">
              <w:rPr>
                <w:rFonts w:asciiTheme="minorHAnsi" w:hAnsiTheme="minorHAnsi"/>
                <w:u w:val="wave"/>
                <w:lang w:val="vi-VN"/>
              </w:rPr>
              <w:t xml:space="preserve"> </w:t>
            </w:r>
            <w:r w:rsidRPr="00E6119A">
              <w:rPr>
                <w:rFonts w:asciiTheme="minorHAnsi" w:hAnsiTheme="minorHAnsi"/>
                <w:u w:val="wave"/>
                <w:lang w:val="vi-VN"/>
              </w:rPr>
              <w:t xml:space="preserve"> Lần đầu (</w:t>
            </w:r>
            <w:r w:rsidR="00F51F26">
              <w:rPr>
                <w:rFonts w:asciiTheme="minorHAnsi" w:hAnsiTheme="minorHAnsi"/>
                <w:u w:val="wave"/>
                <w:lang w:val="vi-VN"/>
              </w:rPr>
              <w:t>Đồng thời thực hiện đối chiếu</w:t>
            </w:r>
            <w:r w:rsidR="00CE7291">
              <w:rPr>
                <w:rFonts w:asciiTheme="minorHAnsi" w:hAnsiTheme="minorHAnsi"/>
                <w:u w:val="wave"/>
                <w:lang w:val="vi-VN"/>
              </w:rPr>
              <w:t xml:space="preserve"> </w:t>
            </w:r>
            <w:r w:rsidRPr="00E6119A">
              <w:rPr>
                <w:rFonts w:asciiTheme="minorHAnsi" w:hAnsiTheme="minorHAnsi"/>
                <w:u w:val="wave"/>
                <w:lang w:val="vi-VN"/>
              </w:rPr>
              <w:t xml:space="preserve">thông tin </w:t>
            </w:r>
          </w:p>
          <w:p w14:paraId="3DF97DCB" w14:textId="3E7E6D04" w:rsidR="005330E2" w:rsidRPr="00E6119A" w:rsidRDefault="005330E2" w:rsidP="00CE7291">
            <w:pPr>
              <w:ind w:firstLineChars="800" w:firstLine="2240"/>
              <w:rPr>
                <w:rFonts w:asciiTheme="minorHAnsi" w:hAnsiTheme="minorHAnsi"/>
                <w:u w:val="wave"/>
                <w:lang w:val="vi-VN"/>
              </w:rPr>
            </w:pPr>
            <w:r w:rsidRPr="00E6119A">
              <w:rPr>
                <w:rFonts w:asciiTheme="minorHAnsi" w:hAnsiTheme="minorHAnsi"/>
                <w:u w:val="wave"/>
                <w:lang w:val="vi-VN"/>
              </w:rPr>
              <w:t>Thẻ cư trú)</w:t>
            </w:r>
          </w:p>
          <w:p w14:paraId="5CFAB59F" w14:textId="2AEA0752" w:rsidR="00A00DEF" w:rsidRPr="00E6119A" w:rsidRDefault="00A00DEF" w:rsidP="00EA376D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  <w:lang w:val="vi-VN"/>
              </w:rPr>
              <w:t>□２回目</w:t>
            </w:r>
            <w:r w:rsidR="005330E2" w:rsidRPr="00E6119A">
              <w:rPr>
                <w:rFonts w:asciiTheme="minorHAnsi" w:hAnsiTheme="minorHAnsi"/>
                <w:lang w:val="vi-VN"/>
              </w:rPr>
              <w:t xml:space="preserve"> Lần thứ 2</w:t>
            </w:r>
          </w:p>
          <w:p w14:paraId="55BA23F9" w14:textId="2085A1ED" w:rsidR="00A00DEF" w:rsidRPr="00E6119A" w:rsidRDefault="00A00DEF" w:rsidP="00EA376D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□３回目またはそれ以上</w:t>
            </w:r>
            <w:r w:rsidR="005330E2" w:rsidRPr="00E6119A">
              <w:rPr>
                <w:rFonts w:asciiTheme="minorHAnsi" w:hAnsiTheme="minorHAnsi"/>
                <w:lang w:val="vi-VN"/>
              </w:rPr>
              <w:t xml:space="preserve"> Lần thứ 3 trở lên</w:t>
            </w:r>
          </w:p>
        </w:tc>
      </w:tr>
      <w:tr w:rsidR="00650259" w:rsidRPr="00FF40D4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4CCF9F04" w:rsidR="001901F9" w:rsidRPr="00E6119A" w:rsidRDefault="001C7459" w:rsidP="004642AE">
            <w:pPr>
              <w:jc w:val="both"/>
            </w:pPr>
            <w:r w:rsidRPr="00E6119A">
              <w:rPr>
                <w:rFonts w:hint="eastAsia"/>
              </w:rPr>
              <w:t>依頼</w:t>
            </w:r>
            <w:r w:rsidR="00195A2A" w:rsidRPr="00E6119A">
              <w:rPr>
                <w:rFonts w:hint="eastAsia"/>
              </w:rPr>
              <w:t>内容・言語</w:t>
            </w:r>
            <w:r w:rsidR="009D1D84" w:rsidRPr="00E6119A">
              <w:rPr>
                <w:rFonts w:hint="eastAsia"/>
              </w:rPr>
              <w:t>・分野</w:t>
            </w:r>
          </w:p>
          <w:p w14:paraId="068E5503" w14:textId="77777777" w:rsidR="009D1D84" w:rsidRDefault="009D1D84" w:rsidP="004642AE">
            <w:pPr>
              <w:jc w:val="both"/>
            </w:pPr>
            <w:r w:rsidRPr="00E6119A">
              <w:rPr>
                <w:rFonts w:hint="eastAsia"/>
              </w:rPr>
              <w:t>（分野は一覧表より選択）</w:t>
            </w:r>
          </w:p>
          <w:p w14:paraId="370A5192" w14:textId="0F2550FD" w:rsidR="00687F18" w:rsidRPr="00687F18" w:rsidRDefault="00687F18" w:rsidP="004642AE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Nội dung yêu cầu, Ngôn ngữ, Lĩnh vực (Lĩnh vực yêu cầu thuộc bảng danh sách)</w:t>
            </w:r>
          </w:p>
        </w:tc>
        <w:tc>
          <w:tcPr>
            <w:tcW w:w="3247" w:type="pct"/>
          </w:tcPr>
          <w:p w14:paraId="063EF499" w14:textId="77777777" w:rsidR="001E1D54" w:rsidRDefault="00E04C41" w:rsidP="00195A2A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□</w:t>
            </w:r>
            <w:r w:rsidR="00195A2A" w:rsidRPr="00E6119A">
              <w:rPr>
                <w:rFonts w:hint="eastAsia"/>
              </w:rPr>
              <w:t>通訳</w:t>
            </w:r>
            <w:r w:rsidRPr="00E6119A">
              <w:rPr>
                <w:rFonts w:hint="eastAsia"/>
              </w:rPr>
              <w:t>（対面希望 /</w:t>
            </w:r>
            <w:r w:rsidRPr="00E6119A">
              <w:t xml:space="preserve"> </w:t>
            </w:r>
            <w:r w:rsidRPr="00E6119A">
              <w:rPr>
                <w:rFonts w:hint="eastAsia"/>
              </w:rPr>
              <w:t>オンライン希望）</w:t>
            </w:r>
          </w:p>
          <w:p w14:paraId="23D47659" w14:textId="757F5A9D" w:rsidR="00687F18" w:rsidRPr="00687F18" w:rsidRDefault="00687F18" w:rsidP="00195A2A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 Phiên dịch (Trực tiếp gặp mặt/ Online)</w:t>
            </w:r>
          </w:p>
          <w:p w14:paraId="0936EA6E" w14:textId="60AA52AE" w:rsidR="001E1D54" w:rsidRDefault="00E04C41" w:rsidP="00195A2A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□</w:t>
            </w:r>
            <w:r w:rsidR="00195A2A" w:rsidRPr="00E6119A">
              <w:rPr>
                <w:rFonts w:hint="eastAsia"/>
              </w:rPr>
              <w:t>翻訳</w:t>
            </w:r>
            <w:r w:rsidR="001E1D54" w:rsidRPr="00E6119A">
              <w:rPr>
                <w:rFonts w:hint="eastAsia"/>
              </w:rPr>
              <w:t>（締め切り希望日　　　　年　　　 月　　　　日 /</w:t>
            </w:r>
            <w:r w:rsidR="001E1D54" w:rsidRPr="00E6119A">
              <w:t xml:space="preserve"> </w:t>
            </w:r>
            <w:r w:rsidR="001E1D54" w:rsidRPr="00E6119A">
              <w:rPr>
                <w:rFonts w:hint="eastAsia"/>
              </w:rPr>
              <w:t>無）</w:t>
            </w:r>
          </w:p>
          <w:p w14:paraId="0A924C1A" w14:textId="77777777" w:rsidR="006740BE" w:rsidRDefault="00687F18" w:rsidP="006740BE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 Biên dịch (Thời  hạn</w:t>
            </w:r>
            <w:r w:rsidR="006740BE">
              <w:rPr>
                <w:rFonts w:asciiTheme="minorHAnsi" w:hAnsiTheme="minorHAnsi" w:hint="eastAsia"/>
                <w:lang w:val="vi-VN"/>
              </w:rPr>
              <w:t xml:space="preserve"> </w:t>
            </w:r>
            <w:r w:rsidR="006740BE">
              <w:rPr>
                <w:rFonts w:asciiTheme="minorHAnsi" w:hAnsiTheme="minorHAnsi"/>
                <w:lang w:val="vi-VN"/>
              </w:rPr>
              <w:t>mong muốn nhận phản hồi</w:t>
            </w:r>
            <w:r>
              <w:rPr>
                <w:rFonts w:asciiTheme="minorHAnsi" w:hAnsiTheme="minorHAnsi"/>
                <w:lang w:val="vi-VN"/>
              </w:rPr>
              <w:t xml:space="preserve"> đến </w:t>
            </w:r>
          </w:p>
          <w:p w14:paraId="7081D07B" w14:textId="2C606F15" w:rsidR="00687F18" w:rsidRPr="00687F18" w:rsidRDefault="00687F18" w:rsidP="006740BE">
            <w:pPr>
              <w:ind w:firstLineChars="100" w:firstLine="280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ngày ... tháng ... năm ....../ Không yêu cầu thời hạn)</w:t>
            </w:r>
          </w:p>
          <w:p w14:paraId="6C8A02ED" w14:textId="77777777" w:rsidR="00A91886" w:rsidRDefault="00195A2A" w:rsidP="00EA376D">
            <w:pPr>
              <w:rPr>
                <w:rFonts w:asciiTheme="minorHAnsi" w:hAnsiTheme="minorHAnsi"/>
                <w:lang w:val="vi-VN"/>
              </w:rPr>
            </w:pPr>
            <w:r w:rsidRPr="00687F18">
              <w:rPr>
                <w:rFonts w:hint="eastAsia"/>
                <w:lang w:val="vi-VN"/>
              </w:rPr>
              <w:t>（言語</w:t>
            </w:r>
            <w:r w:rsidR="007865DC">
              <w:rPr>
                <w:rFonts w:asciiTheme="minorHAnsi" w:hAnsiTheme="minorHAnsi"/>
                <w:lang w:val="vi-VN"/>
              </w:rPr>
              <w:t xml:space="preserve"> Ngôn ngữ</w:t>
            </w:r>
            <w:r w:rsidRPr="00687F18">
              <w:rPr>
                <w:rFonts w:hint="eastAsia"/>
                <w:lang w:val="vi-VN"/>
              </w:rPr>
              <w:t xml:space="preserve">）　　　　　　　</w:t>
            </w:r>
          </w:p>
          <w:p w14:paraId="21E81DB1" w14:textId="7E465DD0" w:rsidR="009D1D84" w:rsidRPr="00687F18" w:rsidRDefault="009D1D84" w:rsidP="00EA376D">
            <w:pPr>
              <w:rPr>
                <w:lang w:val="vi-VN"/>
              </w:rPr>
            </w:pPr>
            <w:r w:rsidRPr="00687F18">
              <w:rPr>
                <w:rFonts w:hint="eastAsia"/>
                <w:lang w:val="vi-VN"/>
              </w:rPr>
              <w:t>（分野</w:t>
            </w:r>
            <w:r w:rsidR="007865DC">
              <w:rPr>
                <w:rFonts w:asciiTheme="minorHAnsi" w:hAnsiTheme="minorHAnsi"/>
                <w:lang w:val="vi-VN"/>
              </w:rPr>
              <w:t xml:space="preserve"> Lĩnh vực</w:t>
            </w:r>
            <w:r w:rsidRPr="00687F18">
              <w:rPr>
                <w:rFonts w:hint="eastAsia"/>
                <w:lang w:val="vi-VN"/>
              </w:rPr>
              <w:t>）</w:t>
            </w:r>
          </w:p>
        </w:tc>
      </w:tr>
      <w:tr w:rsidR="00650259" w:rsidRPr="00FF40D4" w14:paraId="3615FA35" w14:textId="77777777" w:rsidTr="005B5B84">
        <w:trPr>
          <w:trHeight w:val="680"/>
        </w:trPr>
        <w:tc>
          <w:tcPr>
            <w:tcW w:w="1753" w:type="pct"/>
          </w:tcPr>
          <w:p w14:paraId="0C0EFD6B" w14:textId="77777777" w:rsidR="0054095D" w:rsidRDefault="00EC0C95" w:rsidP="006B6C35">
            <w:pPr>
              <w:jc w:val="both"/>
              <w:rPr>
                <w:rFonts w:asciiTheme="minorHAnsi" w:hAnsiTheme="minorHAnsi"/>
                <w:lang w:val="vi-VN"/>
              </w:rPr>
            </w:pPr>
            <w:r w:rsidRPr="0054095D">
              <w:rPr>
                <w:rFonts w:hint="eastAsia"/>
                <w:lang w:val="vi-VN"/>
              </w:rPr>
              <w:t>※</w:t>
            </w:r>
            <w:r w:rsidR="001C7459" w:rsidRPr="0054095D">
              <w:rPr>
                <w:rFonts w:hint="eastAsia"/>
                <w:lang w:val="vi-VN"/>
              </w:rPr>
              <w:t>➀希望</w:t>
            </w:r>
            <w:r w:rsidR="00195A2A" w:rsidRPr="0054095D">
              <w:rPr>
                <w:rFonts w:hint="eastAsia"/>
                <w:lang w:val="vi-VN"/>
              </w:rPr>
              <w:t>日時</w:t>
            </w:r>
            <w:r w:rsidR="0054095D">
              <w:rPr>
                <w:rFonts w:asciiTheme="minorHAnsi" w:hAnsiTheme="minorHAnsi"/>
                <w:lang w:val="vi-VN"/>
              </w:rPr>
              <w:t xml:space="preserve"> </w:t>
            </w:r>
          </w:p>
          <w:p w14:paraId="028A69D2" w14:textId="3D29F789" w:rsidR="0054095D" w:rsidRDefault="0054095D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Thời gian yêu cầu</w:t>
            </w:r>
            <w:r w:rsidR="00E04C41" w:rsidRPr="0054095D">
              <w:rPr>
                <w:rFonts w:hint="eastAsia"/>
                <w:lang w:val="vi-VN"/>
              </w:rPr>
              <w:t>、</w:t>
            </w:r>
          </w:p>
          <w:p w14:paraId="1FFA21B2" w14:textId="77777777" w:rsidR="00353F34" w:rsidRDefault="00353F34" w:rsidP="006B6C35">
            <w:pPr>
              <w:jc w:val="both"/>
              <w:rPr>
                <w:rFonts w:asciiTheme="minorHAnsi" w:hAnsiTheme="minorHAnsi"/>
                <w:lang w:val="vi-VN"/>
              </w:rPr>
            </w:pPr>
          </w:p>
          <w:p w14:paraId="2E825CF8" w14:textId="59EB703F" w:rsidR="0054095D" w:rsidRDefault="001C7459" w:rsidP="006B6C35">
            <w:pPr>
              <w:jc w:val="both"/>
              <w:rPr>
                <w:lang w:val="vi-VN"/>
              </w:rPr>
            </w:pPr>
            <w:r w:rsidRPr="0054095D">
              <w:rPr>
                <w:rFonts w:hint="eastAsia"/>
                <w:lang w:val="vi-VN"/>
              </w:rPr>
              <w:t>②候補日</w:t>
            </w:r>
            <w:r w:rsidR="00E04C41" w:rsidRPr="0054095D">
              <w:rPr>
                <w:rFonts w:hint="eastAsia"/>
                <w:lang w:val="vi-VN"/>
              </w:rPr>
              <w:t>、</w:t>
            </w:r>
          </w:p>
          <w:p w14:paraId="147D91FC" w14:textId="10B0E92B" w:rsidR="00650259" w:rsidRPr="0054095D" w:rsidRDefault="0054095D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Thời</w:t>
            </w:r>
            <w:r>
              <w:rPr>
                <w:rFonts w:asciiTheme="minorHAnsi" w:hAnsiTheme="minorHAnsi"/>
                <w:lang w:val="vi-VN"/>
              </w:rPr>
              <w:t xml:space="preserve"> gian khác có thể sắp xếp</w:t>
            </w:r>
          </w:p>
          <w:p w14:paraId="5E20ED6C" w14:textId="77777777" w:rsidR="00401699" w:rsidRDefault="00401699" w:rsidP="0054095D">
            <w:pPr>
              <w:jc w:val="both"/>
              <w:rPr>
                <w:rFonts w:asciiTheme="minorHAnsi" w:hAnsiTheme="minorHAnsi"/>
                <w:lang w:val="vi-VN"/>
              </w:rPr>
            </w:pPr>
          </w:p>
          <w:p w14:paraId="58E4766E" w14:textId="1A1621F1" w:rsidR="006B6C35" w:rsidRDefault="001C7459" w:rsidP="0054095D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③すでに決まっている</w:t>
            </w:r>
            <w:r w:rsidR="00E04C41" w:rsidRPr="00E6119A">
              <w:rPr>
                <w:rFonts w:hint="eastAsia"/>
              </w:rPr>
              <w:t>日時</w:t>
            </w:r>
          </w:p>
          <w:p w14:paraId="6B03B867" w14:textId="4683C8D7" w:rsidR="0054095D" w:rsidRPr="0054095D" w:rsidRDefault="0054095D" w:rsidP="0054095D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lastRenderedPageBreak/>
              <w:t xml:space="preserve">Thời </w:t>
            </w:r>
            <w:r w:rsidR="00975710">
              <w:rPr>
                <w:rFonts w:asciiTheme="minorHAnsi" w:hAnsiTheme="minorHAnsi" w:hint="eastAsia"/>
                <w:lang w:val="vi-VN"/>
              </w:rPr>
              <w:t>gian</w:t>
            </w:r>
            <w:r w:rsidR="00975710">
              <w:rPr>
                <w:rFonts w:asciiTheme="minorHAnsi" w:hAnsiTheme="minorHAnsi"/>
                <w:lang w:val="vi-VN"/>
              </w:rPr>
              <w:t xml:space="preserve"> </w:t>
            </w:r>
            <w:r w:rsidR="00DD4738">
              <w:rPr>
                <w:rFonts w:asciiTheme="minorHAnsi" w:hAnsiTheme="minorHAnsi"/>
                <w:lang w:val="vi-VN"/>
              </w:rPr>
              <w:t>cố định</w:t>
            </w:r>
            <w:r w:rsidR="00975710">
              <w:rPr>
                <w:rFonts w:asciiTheme="minorHAnsi" w:hAnsiTheme="minorHAnsi"/>
                <w:lang w:val="vi-VN"/>
              </w:rPr>
              <w:t>, không thể thay đổi</w:t>
            </w:r>
          </w:p>
        </w:tc>
        <w:tc>
          <w:tcPr>
            <w:tcW w:w="3247" w:type="pct"/>
          </w:tcPr>
          <w:p w14:paraId="53D88979" w14:textId="77777777" w:rsidR="00353F34" w:rsidRDefault="001C7459" w:rsidP="001C7459">
            <w:pPr>
              <w:rPr>
                <w:rFonts w:asciiTheme="minorHAnsi" w:hAnsiTheme="minorHAnsi"/>
                <w:lang w:val="vi-VN"/>
              </w:rPr>
            </w:pPr>
            <w:r w:rsidRPr="0054095D">
              <w:rPr>
                <w:rFonts w:hint="eastAsia"/>
                <w:lang w:val="vi-VN"/>
              </w:rPr>
              <w:lastRenderedPageBreak/>
              <w:t>➀</w:t>
            </w:r>
            <w:r w:rsidR="00E04C41" w:rsidRPr="0054095D">
              <w:rPr>
                <w:rFonts w:hint="eastAsia"/>
                <w:lang w:val="vi-VN"/>
              </w:rPr>
              <w:t>□</w:t>
            </w:r>
            <w:r w:rsidRPr="0054095D">
              <w:rPr>
                <w:rFonts w:hint="eastAsia"/>
                <w:lang w:val="vi-VN"/>
              </w:rPr>
              <w:t xml:space="preserve">平日 </w:t>
            </w:r>
            <w:r w:rsidR="00DD4738">
              <w:rPr>
                <w:rFonts w:asciiTheme="minorHAnsi" w:hAnsiTheme="minorHAnsi" w:cstheme="minorHAnsi"/>
                <w:lang w:val="vi-VN"/>
              </w:rPr>
              <w:t>Ngày</w:t>
            </w:r>
            <w:r w:rsidR="00DD4738">
              <w:rPr>
                <w:rFonts w:asciiTheme="minorHAnsi" w:hAnsiTheme="minorHAnsi"/>
                <w:lang w:val="vi-VN"/>
              </w:rPr>
              <w:t xml:space="preserve"> trong tuần</w:t>
            </w:r>
            <w:r w:rsidR="00353F34">
              <w:rPr>
                <w:rFonts w:asciiTheme="minorHAnsi" w:hAnsiTheme="minorHAnsi"/>
                <w:lang w:val="vi-VN"/>
              </w:rPr>
              <w:t xml:space="preserve">      </w:t>
            </w:r>
          </w:p>
          <w:p w14:paraId="03540838" w14:textId="508D9352" w:rsidR="00DD4738" w:rsidRDefault="00E04C41" w:rsidP="00353F34">
            <w:pPr>
              <w:ind w:firstLineChars="100" w:firstLine="280"/>
              <w:rPr>
                <w:rFonts w:asciiTheme="minorHAnsi" w:hAnsiTheme="minorHAnsi"/>
                <w:lang w:val="vi-VN"/>
              </w:rPr>
            </w:pPr>
            <w:r w:rsidRPr="0054095D">
              <w:rPr>
                <w:rFonts w:hint="eastAsia"/>
                <w:lang w:val="vi-VN"/>
              </w:rPr>
              <w:t>□</w:t>
            </w:r>
            <w:r w:rsidR="001C7459" w:rsidRPr="0054095D">
              <w:rPr>
                <w:rFonts w:hint="eastAsia"/>
                <w:lang w:val="vi-VN"/>
              </w:rPr>
              <w:t>土曜日</w:t>
            </w:r>
            <w:r w:rsidR="00DD4738">
              <w:rPr>
                <w:rFonts w:asciiTheme="minorHAnsi" w:hAnsiTheme="minorHAnsi"/>
                <w:lang w:val="vi-VN"/>
              </w:rPr>
              <w:t xml:space="preserve"> Thứ 7</w:t>
            </w:r>
            <w:r w:rsidR="00353F34">
              <w:rPr>
                <w:rFonts w:asciiTheme="minorHAnsi" w:hAnsiTheme="minorHAnsi"/>
                <w:lang w:val="vi-VN"/>
              </w:rPr>
              <w:t xml:space="preserve">    </w:t>
            </w:r>
            <w:r w:rsidRPr="0054095D">
              <w:rPr>
                <w:rFonts w:hint="eastAsia"/>
                <w:lang w:val="vi-VN"/>
              </w:rPr>
              <w:t>□</w:t>
            </w:r>
            <w:r w:rsidR="001C7459" w:rsidRPr="0054095D">
              <w:rPr>
                <w:rFonts w:hint="eastAsia"/>
                <w:lang w:val="vi-VN"/>
              </w:rPr>
              <w:t xml:space="preserve">日曜日 </w:t>
            </w:r>
            <w:r w:rsidR="00DD4738">
              <w:rPr>
                <w:rFonts w:asciiTheme="minorHAnsi" w:hAnsiTheme="minorHAnsi" w:cstheme="minorHAnsi"/>
                <w:lang w:val="vi-VN"/>
              </w:rPr>
              <w:t>Chủ</w:t>
            </w:r>
            <w:r w:rsidR="00DD4738">
              <w:rPr>
                <w:rFonts w:asciiTheme="minorHAnsi" w:hAnsiTheme="minorHAnsi"/>
                <w:lang w:val="vi-VN"/>
              </w:rPr>
              <w:t xml:space="preserve"> nhật</w:t>
            </w:r>
          </w:p>
          <w:p w14:paraId="3DDB4FF6" w14:textId="69631CE3" w:rsidR="001C7459" w:rsidRPr="00DD4738" w:rsidRDefault="00E04C41" w:rsidP="00DD4738">
            <w:pPr>
              <w:ind w:firstLineChars="100" w:firstLine="280"/>
              <w:rPr>
                <w:rFonts w:asciiTheme="minorHAnsi" w:hAnsiTheme="minorHAnsi"/>
                <w:lang w:val="vi-VN"/>
              </w:rPr>
            </w:pPr>
            <w:r w:rsidRPr="0054095D">
              <w:rPr>
                <w:rFonts w:hint="eastAsia"/>
                <w:lang w:val="vi-VN"/>
              </w:rPr>
              <w:t>□</w:t>
            </w:r>
            <w:r w:rsidR="001C7459" w:rsidRPr="0054095D">
              <w:rPr>
                <w:rFonts w:hint="eastAsia"/>
                <w:lang w:val="vi-VN"/>
              </w:rPr>
              <w:t xml:space="preserve">午前 </w:t>
            </w:r>
            <w:r w:rsidR="00DD4738">
              <w:rPr>
                <w:rFonts w:asciiTheme="minorHAnsi" w:hAnsiTheme="minorHAnsi" w:cstheme="minorHAnsi"/>
                <w:lang w:val="vi-VN"/>
              </w:rPr>
              <w:t>Buổi</w:t>
            </w:r>
            <w:r w:rsidR="00DD4738">
              <w:rPr>
                <w:rFonts w:asciiTheme="minorHAnsi" w:hAnsiTheme="minorHAnsi"/>
                <w:lang w:val="vi-VN"/>
              </w:rPr>
              <w:t xml:space="preserve"> sáng </w:t>
            </w:r>
            <w:r w:rsidRPr="0054095D">
              <w:rPr>
                <w:rFonts w:hint="eastAsia"/>
                <w:lang w:val="vi-VN"/>
              </w:rPr>
              <w:t>□</w:t>
            </w:r>
            <w:r w:rsidR="001C7459" w:rsidRPr="0054095D">
              <w:rPr>
                <w:rFonts w:hint="eastAsia"/>
                <w:lang w:val="vi-VN"/>
              </w:rPr>
              <w:t>午後</w:t>
            </w:r>
            <w:r w:rsidR="00DD4738">
              <w:rPr>
                <w:rFonts w:asciiTheme="minorHAnsi" w:hAnsiTheme="minorHAnsi"/>
                <w:lang w:val="vi-VN"/>
              </w:rPr>
              <w:t xml:space="preserve"> Buổi chiều</w:t>
            </w:r>
            <w:r w:rsidR="001C7459" w:rsidRPr="0054095D">
              <w:rPr>
                <w:rFonts w:hint="eastAsia"/>
                <w:lang w:val="vi-VN"/>
              </w:rPr>
              <w:t xml:space="preserve"> </w:t>
            </w:r>
            <w:r w:rsidRPr="0054095D">
              <w:rPr>
                <w:rFonts w:hint="eastAsia"/>
                <w:lang w:val="vi-VN"/>
              </w:rPr>
              <w:t>□</w:t>
            </w:r>
            <w:r w:rsidR="001C7459" w:rsidRPr="0054095D">
              <w:rPr>
                <w:rFonts w:hint="eastAsia"/>
                <w:lang w:val="vi-VN"/>
              </w:rPr>
              <w:t>夜間</w:t>
            </w:r>
            <w:r w:rsidR="00DD4738">
              <w:rPr>
                <w:rFonts w:asciiTheme="minorHAnsi" w:hAnsiTheme="minorHAnsi"/>
                <w:lang w:val="vi-VN"/>
              </w:rPr>
              <w:t xml:space="preserve"> Buổi tối</w:t>
            </w:r>
          </w:p>
          <w:p w14:paraId="32C3680E" w14:textId="3612D614" w:rsidR="00650259" w:rsidRDefault="001C7459" w:rsidP="001C7459">
            <w:pPr>
              <w:rPr>
                <w:rFonts w:asciiTheme="minorHAnsi" w:hAnsiTheme="minorHAnsi"/>
                <w:lang w:val="vi-VN"/>
              </w:rPr>
            </w:pPr>
            <w:r w:rsidRPr="00353F34">
              <w:rPr>
                <w:rFonts w:hint="eastAsia"/>
                <w:lang w:val="vi-VN"/>
              </w:rPr>
              <w:t xml:space="preserve">②　　</w:t>
            </w:r>
            <w:r w:rsidR="006B6C35" w:rsidRPr="00353F34">
              <w:rPr>
                <w:rFonts w:hint="eastAsia"/>
                <w:lang w:val="vi-VN"/>
              </w:rPr>
              <w:t xml:space="preserve">年　</w:t>
            </w:r>
            <w:r w:rsidRPr="00353F34">
              <w:rPr>
                <w:rFonts w:hint="eastAsia"/>
                <w:lang w:val="vi-VN"/>
              </w:rPr>
              <w:t xml:space="preserve">　</w:t>
            </w:r>
            <w:r w:rsidR="006B6C35" w:rsidRPr="00353F34">
              <w:rPr>
                <w:rFonts w:hint="eastAsia"/>
                <w:lang w:val="vi-VN"/>
              </w:rPr>
              <w:t xml:space="preserve">　月　</w:t>
            </w:r>
            <w:r w:rsidRPr="00353F34">
              <w:rPr>
                <w:rFonts w:hint="eastAsia"/>
                <w:lang w:val="vi-VN"/>
              </w:rPr>
              <w:t xml:space="preserve">　</w:t>
            </w:r>
            <w:r w:rsidR="006B6C35" w:rsidRPr="00353F34">
              <w:rPr>
                <w:rFonts w:hint="eastAsia"/>
                <w:lang w:val="vi-VN"/>
              </w:rPr>
              <w:t xml:space="preserve">　日</w:t>
            </w:r>
            <w:r w:rsidR="00E04C41" w:rsidRPr="00353F34">
              <w:rPr>
                <w:rFonts w:hint="eastAsia"/>
                <w:lang w:val="vi-VN"/>
              </w:rPr>
              <w:t>、　　　月　　　日、　　　月　　　日</w:t>
            </w:r>
          </w:p>
          <w:p w14:paraId="363A1102" w14:textId="1E07D89C" w:rsidR="00353F34" w:rsidRPr="00353F34" w:rsidRDefault="00353F34" w:rsidP="001C7459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 </w:t>
            </w:r>
            <w:r w:rsidR="006345B0">
              <w:rPr>
                <w:rFonts w:asciiTheme="minorHAnsi" w:hAnsiTheme="minorHAnsi"/>
                <w:lang w:val="vi-VN"/>
              </w:rPr>
              <w:t>Ngày</w:t>
            </w:r>
            <w:r>
              <w:rPr>
                <w:rFonts w:asciiTheme="minorHAnsi" w:hAnsiTheme="minorHAnsi"/>
                <w:lang w:val="vi-VN"/>
              </w:rPr>
              <w:t xml:space="preserve"> ..../..../.......,</w:t>
            </w:r>
            <w:r w:rsidR="006345B0">
              <w:rPr>
                <w:rFonts w:asciiTheme="minorHAnsi" w:hAnsiTheme="minorHAnsi"/>
                <w:lang w:val="vi-VN"/>
              </w:rPr>
              <w:t xml:space="preserve"> Ngày</w:t>
            </w:r>
            <w:r>
              <w:rPr>
                <w:rFonts w:asciiTheme="minorHAnsi" w:hAnsiTheme="minorHAnsi"/>
                <w:lang w:val="vi-VN"/>
              </w:rPr>
              <w:t xml:space="preserve"> ..../..../......., </w:t>
            </w:r>
            <w:r w:rsidR="006345B0">
              <w:rPr>
                <w:rFonts w:asciiTheme="minorHAnsi" w:hAnsiTheme="minorHAnsi"/>
                <w:lang w:val="vi-VN"/>
              </w:rPr>
              <w:t xml:space="preserve">Ngày </w:t>
            </w:r>
            <w:r>
              <w:rPr>
                <w:rFonts w:asciiTheme="minorHAnsi" w:hAnsiTheme="minorHAnsi"/>
                <w:lang w:val="vi-VN"/>
              </w:rPr>
              <w:t>..../ ..../ .......</w:t>
            </w:r>
          </w:p>
          <w:p w14:paraId="4D29CB8F" w14:textId="77777777" w:rsidR="00EC0C95" w:rsidRDefault="001C7459" w:rsidP="00195A2A">
            <w:pPr>
              <w:rPr>
                <w:rFonts w:asciiTheme="minorHAnsi" w:hAnsiTheme="minorHAnsi"/>
                <w:lang w:val="vi-VN"/>
              </w:rPr>
            </w:pPr>
            <w:r w:rsidRPr="00353F34">
              <w:rPr>
                <w:rFonts w:hint="eastAsia"/>
                <w:lang w:val="vi-VN"/>
              </w:rPr>
              <w:t>③</w:t>
            </w:r>
            <w:r w:rsidR="00E04C41" w:rsidRPr="00353F34">
              <w:rPr>
                <w:rFonts w:hint="eastAsia"/>
                <w:lang w:val="vi-VN"/>
              </w:rPr>
              <w:t xml:space="preserve">　　年　　　月　　　日　　　　　時　～　　　　　　時</w:t>
            </w:r>
          </w:p>
          <w:p w14:paraId="08C62F6C" w14:textId="640C5DA4" w:rsidR="00401699" w:rsidRPr="00401699" w:rsidRDefault="00401699" w:rsidP="00195A2A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  Từ ... giờ ... phút đến ... giờ ... phút</w:t>
            </w:r>
            <w:r w:rsidR="00E0593D">
              <w:rPr>
                <w:rFonts w:asciiTheme="minorHAnsi" w:hAnsiTheme="minorHAnsi"/>
                <w:lang w:val="vi-VN"/>
              </w:rPr>
              <w:t xml:space="preserve"> ngày .... tháng .... năm .......</w:t>
            </w:r>
          </w:p>
        </w:tc>
      </w:tr>
      <w:tr w:rsidR="00650259" w:rsidRPr="00E6119A" w14:paraId="5F760452" w14:textId="77777777" w:rsidTr="005B5B84">
        <w:trPr>
          <w:trHeight w:val="680"/>
        </w:trPr>
        <w:tc>
          <w:tcPr>
            <w:tcW w:w="1753" w:type="pct"/>
          </w:tcPr>
          <w:p w14:paraId="1C7836F7" w14:textId="46930E68" w:rsidR="00195A2A" w:rsidRDefault="00EC0C95" w:rsidP="00195A2A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lastRenderedPageBreak/>
              <w:t>※</w:t>
            </w:r>
            <w:r w:rsidR="00195A2A" w:rsidRPr="00E6119A">
              <w:rPr>
                <w:rFonts w:hint="eastAsia"/>
              </w:rPr>
              <w:t>場所（住所・施設名）</w:t>
            </w:r>
          </w:p>
          <w:p w14:paraId="0ACC562C" w14:textId="17B77BE9" w:rsidR="00686E4B" w:rsidRPr="00686E4B" w:rsidRDefault="00686E4B" w:rsidP="00195A2A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Địa điểm (Địa chỉ, Tên toà nhà)</w:t>
            </w:r>
          </w:p>
          <w:p w14:paraId="042C9109" w14:textId="34B12B5E" w:rsidR="00650259" w:rsidRPr="00905D07" w:rsidRDefault="00E04C41" w:rsidP="00195A2A">
            <w:pPr>
              <w:jc w:val="both"/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最寄り駅等</w:t>
            </w:r>
            <w:r w:rsidR="00905D07">
              <w:rPr>
                <w:rFonts w:asciiTheme="minorHAnsi" w:hAnsiTheme="minorHAnsi"/>
                <w:lang w:val="vi-VN"/>
              </w:rPr>
              <w:t xml:space="preserve"> Thông tin nhà ga gần nhất</w:t>
            </w:r>
          </w:p>
        </w:tc>
        <w:tc>
          <w:tcPr>
            <w:tcW w:w="3247" w:type="pct"/>
          </w:tcPr>
          <w:p w14:paraId="3A0855D8" w14:textId="77777777" w:rsidR="000B0A93" w:rsidRDefault="00195A2A" w:rsidP="00195A2A">
            <w:pPr>
              <w:rPr>
                <w:rFonts w:asciiTheme="minorHAnsi" w:hAnsiTheme="minorHAnsi"/>
                <w:lang w:val="vi-VN"/>
              </w:rPr>
            </w:pPr>
            <w:r w:rsidRPr="00905D07">
              <w:rPr>
                <w:rFonts w:hint="eastAsia"/>
                <w:lang w:val="vi-VN"/>
              </w:rPr>
              <w:t>場所</w:t>
            </w:r>
            <w:r w:rsidR="00905D07">
              <w:rPr>
                <w:rFonts w:asciiTheme="minorHAnsi" w:hAnsiTheme="minorHAnsi"/>
                <w:lang w:val="vi-VN"/>
              </w:rPr>
              <w:t xml:space="preserve"> Địa điểm</w:t>
            </w:r>
            <w:r w:rsidR="00E04C41" w:rsidRPr="00905D07">
              <w:rPr>
                <w:rFonts w:hint="eastAsia"/>
                <w:lang w:val="vi-VN"/>
              </w:rPr>
              <w:t xml:space="preserve">（　　　　　　　　　　　　　</w:t>
            </w:r>
          </w:p>
          <w:p w14:paraId="7ADF5D5B" w14:textId="4B73F199" w:rsidR="00195A2A" w:rsidRPr="00905D07" w:rsidRDefault="00E04C41" w:rsidP="00195A2A">
            <w:pPr>
              <w:rPr>
                <w:lang w:val="vi-VN"/>
              </w:rPr>
            </w:pPr>
            <w:r w:rsidRPr="00905D07">
              <w:rPr>
                <w:rFonts w:hint="eastAsia"/>
                <w:lang w:val="vi-VN"/>
              </w:rPr>
              <w:t xml:space="preserve">　　　　　　　　　　　　　　　　　）</w:t>
            </w:r>
          </w:p>
          <w:p w14:paraId="09728057" w14:textId="77777777" w:rsidR="00127E2F" w:rsidRDefault="00E04C41" w:rsidP="00195A2A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最寄り駅からの行き方</w:t>
            </w:r>
            <w:r w:rsidR="00905D07">
              <w:rPr>
                <w:rFonts w:asciiTheme="minorHAnsi" w:hAnsiTheme="minorHAnsi"/>
                <w:lang w:val="vi-VN"/>
              </w:rPr>
              <w:t xml:space="preserve"> Cách di chuyển từ nhà ga gần nhất</w:t>
            </w:r>
          </w:p>
          <w:p w14:paraId="3A429044" w14:textId="77777777" w:rsidR="000B0A93" w:rsidRDefault="000B0A93" w:rsidP="00195A2A">
            <w:pPr>
              <w:rPr>
                <w:rFonts w:asciiTheme="minorHAnsi" w:hAnsiTheme="minorHAnsi"/>
                <w:lang w:val="vi-VN"/>
              </w:rPr>
            </w:pPr>
          </w:p>
          <w:p w14:paraId="2EA6AE28" w14:textId="77777777" w:rsidR="000B0A93" w:rsidRDefault="000B0A93" w:rsidP="00195A2A">
            <w:pPr>
              <w:rPr>
                <w:rFonts w:asciiTheme="minorHAnsi" w:hAnsiTheme="minorHAnsi"/>
                <w:lang w:val="vi-VN"/>
              </w:rPr>
            </w:pPr>
          </w:p>
          <w:p w14:paraId="3CC4A836" w14:textId="0D620F41" w:rsidR="000B0A93" w:rsidRPr="00905D07" w:rsidRDefault="000B0A93" w:rsidP="00195A2A">
            <w:pPr>
              <w:rPr>
                <w:rFonts w:asciiTheme="minorHAnsi" w:hAnsiTheme="minorHAnsi"/>
                <w:lang w:val="vi-VN"/>
              </w:rPr>
            </w:pPr>
          </w:p>
        </w:tc>
      </w:tr>
      <w:tr w:rsidR="00650259" w:rsidRPr="00E6119A" w14:paraId="745E14B6" w14:textId="77777777" w:rsidTr="005B5B84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E6119A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0B6F6D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5FFCAD4B" w14:textId="5A78FD38" w:rsidR="00905D07" w:rsidRPr="00905D07" w:rsidRDefault="005C60D7" w:rsidP="00346DE2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※通訳の内容について</w:t>
            </w:r>
            <w:r w:rsidR="00905D07">
              <w:rPr>
                <w:rFonts w:asciiTheme="minorHAnsi" w:hAnsiTheme="minorHAnsi"/>
                <w:lang w:val="vi-VN"/>
              </w:rPr>
              <w:t xml:space="preserve">Về nội dung </w:t>
            </w:r>
            <w:r w:rsidR="00E757EE">
              <w:rPr>
                <w:rFonts w:asciiTheme="minorHAnsi" w:hAnsiTheme="minorHAnsi"/>
                <w:lang w:val="vi-VN"/>
              </w:rPr>
              <w:t>phiên</w:t>
            </w:r>
            <w:r w:rsidR="00905D07">
              <w:rPr>
                <w:rFonts w:asciiTheme="minorHAnsi" w:hAnsiTheme="minorHAnsi"/>
                <w:lang w:val="vi-VN"/>
              </w:rPr>
              <w:t xml:space="preserve"> dịch</w:t>
            </w:r>
          </w:p>
          <w:p w14:paraId="36DA0EE1" w14:textId="5FA13836" w:rsidR="005C60D7" w:rsidRPr="00F31268" w:rsidRDefault="005C60D7" w:rsidP="003476B9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□通訳する相手は２人以上ですか？　　　　　　　　　　　　　　　</w:t>
            </w:r>
            <w:r w:rsidR="001B294E" w:rsidRPr="00E6119A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</w:p>
          <w:p w14:paraId="618CB1EA" w14:textId="16F96194" w:rsidR="00C63BBE" w:rsidRDefault="00C63BBE" w:rsidP="003476B9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   </w:t>
            </w:r>
            <w:r w:rsidR="00E757EE" w:rsidRPr="00E757EE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Bạn có cần phiên dịch cho 2 người trở lên không?</w:t>
            </w:r>
            <w:r w:rsidR="00E757EE" w:rsidRPr="00E757EE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　</w:t>
            </w:r>
          </w:p>
          <w:p w14:paraId="71923D7E" w14:textId="5F1AE030" w:rsidR="0055209A" w:rsidRPr="0055209A" w:rsidRDefault="0055209A" w:rsidP="003476B9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   </w:t>
            </w:r>
            <w:r w:rsidRPr="00FF40D4">
              <w:rPr>
                <w:rFonts w:hint="eastAsia"/>
                <w:b/>
                <w:bCs/>
                <w:sz w:val="21"/>
                <w:szCs w:val="21"/>
                <w:lang w:val="vi-VN"/>
              </w:rPr>
              <w:t xml:space="preserve">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はい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Có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（　　　　　人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Người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） </w:t>
            </w:r>
            <w:r w:rsidRPr="00E6119A">
              <w:rPr>
                <w:b/>
                <w:bCs/>
                <w:sz w:val="21"/>
                <w:szCs w:val="21"/>
              </w:rPr>
              <w:t xml:space="preserve">/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いいえ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Không</w:t>
            </w:r>
          </w:p>
          <w:p w14:paraId="4B42FA36" w14:textId="20F4FBDA" w:rsidR="005C60D7" w:rsidRDefault="005C60D7" w:rsidP="001B294E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 w:rsidRPr="00E6119A">
              <w:rPr>
                <w:rFonts w:hint="eastAsia"/>
                <w:b/>
                <w:bCs/>
                <w:sz w:val="21"/>
                <w:szCs w:val="21"/>
              </w:rPr>
              <w:t>□宗教上等の理由により、</w:t>
            </w:r>
            <w:r w:rsidR="001B294E" w:rsidRPr="00E6119A">
              <w:rPr>
                <w:rFonts w:hint="eastAsia"/>
                <w:b/>
                <w:bCs/>
                <w:sz w:val="21"/>
                <w:szCs w:val="21"/>
              </w:rPr>
              <w:t>性別等について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希望</w:t>
            </w:r>
            <w:r w:rsidR="001B294E" w:rsidRPr="00E6119A">
              <w:rPr>
                <w:rFonts w:hint="eastAsia"/>
                <w:b/>
                <w:bCs/>
                <w:sz w:val="21"/>
                <w:szCs w:val="21"/>
              </w:rPr>
              <w:t>がありますか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？　</w:t>
            </w:r>
            <w:r w:rsidR="0074406E" w:rsidRPr="00E6119A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</w:p>
          <w:p w14:paraId="32213584" w14:textId="605A35E5" w:rsidR="00DA405F" w:rsidRDefault="00DA405F" w:rsidP="001B294E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   </w:t>
            </w:r>
            <w:r w:rsidRPr="00DA405F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Bạn có yêu cầu về giới tính</w:t>
            </w:r>
            <w:r w:rsidR="0020289A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phiên dịch</w:t>
            </w:r>
            <w:r w:rsidRPr="00DA405F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vì lý do tôn giáo hoặc lý do khác không?</w:t>
            </w:r>
          </w:p>
          <w:p w14:paraId="7BB12A94" w14:textId="68740CD6" w:rsidR="0020289A" w:rsidRPr="0020289A" w:rsidRDefault="0020289A" w:rsidP="0020289A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  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はい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Có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（内容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Nội dung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：　　　　　　　　　　　</w:t>
            </w:r>
            <w:r w:rsidR="00AE4DD4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                                                        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　　　　　　　　　　） </w:t>
            </w:r>
            <w:r w:rsidRPr="00E6119A">
              <w:rPr>
                <w:b/>
                <w:bCs/>
                <w:sz w:val="21"/>
                <w:szCs w:val="21"/>
              </w:rPr>
              <w:t xml:space="preserve">/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いいえ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Không</w:t>
            </w:r>
          </w:p>
          <w:p w14:paraId="7C2B57D7" w14:textId="23B3E250" w:rsidR="003476B9" w:rsidRDefault="005C60D7" w:rsidP="003476B9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□３回以上継続することが予定されていますか？　　　　　　　　</w:t>
            </w:r>
            <w:r w:rsidR="001B294E" w:rsidRPr="00E6119A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</w:p>
          <w:p w14:paraId="127AD45C" w14:textId="57569CA0" w:rsidR="000B6F6D" w:rsidRDefault="000B6F6D" w:rsidP="003476B9">
            <w:pP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</w:t>
            </w:r>
            <w:r w:rsidRPr="000B6F6D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Bạn có dự định tiếp tục sử dụng </w:t>
            </w:r>
            <w:r w:rsidR="004D5C6C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chế độ</w:t>
            </w:r>
            <w:r w:rsidRPr="000B6F6D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hỗ trợ này 3 lần trở lên không?</w:t>
            </w:r>
          </w:p>
          <w:p w14:paraId="584D8F44" w14:textId="24608DCC" w:rsidR="00E53008" w:rsidRPr="00E53008" w:rsidRDefault="00E53008" w:rsidP="003476B9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  </w:t>
            </w:r>
            <w:r w:rsidRPr="004D5C6C">
              <w:rPr>
                <w:rFonts w:hint="eastAsia"/>
                <w:b/>
                <w:bCs/>
                <w:sz w:val="21"/>
                <w:szCs w:val="21"/>
                <w:lang w:val="vi-VN"/>
              </w:rPr>
              <w:t xml:space="preserve">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はい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Có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 xml:space="preserve">　/</w:t>
            </w:r>
            <w:r w:rsidRPr="00E6119A">
              <w:rPr>
                <w:b/>
                <w:bCs/>
                <w:sz w:val="21"/>
                <w:szCs w:val="21"/>
              </w:rPr>
              <w:t xml:space="preserve"> </w:t>
            </w:r>
            <w:r w:rsidRPr="00E6119A">
              <w:rPr>
                <w:rFonts w:hint="eastAsia"/>
                <w:b/>
                <w:bCs/>
                <w:sz w:val="21"/>
                <w:szCs w:val="21"/>
              </w:rPr>
              <w:t>いいえ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</w:t>
            </w:r>
            <w:r w:rsidR="00716651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K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hông</w:t>
            </w:r>
          </w:p>
        </w:tc>
      </w:tr>
      <w:tr w:rsidR="009B51F1" w:rsidRPr="00FF40D4" w14:paraId="44E8D87A" w14:textId="77777777" w:rsidTr="005B5B84">
        <w:tc>
          <w:tcPr>
            <w:tcW w:w="5000" w:type="pct"/>
            <w:gridSpan w:val="2"/>
          </w:tcPr>
          <w:p w14:paraId="1C1C49DB" w14:textId="77777777" w:rsidR="005C60D7" w:rsidRDefault="005C60D7" w:rsidP="005C60D7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通訳・翻訳依頼内容について　（依頼内容概要、通訳相手情報について記入のこと）</w:t>
            </w:r>
          </w:p>
          <w:p w14:paraId="49DFB5CC" w14:textId="3B63C334" w:rsidR="00AE4DD4" w:rsidRPr="00AE4DD4" w:rsidRDefault="00AE4DD4" w:rsidP="005C60D7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Nội dung yêu cầu phiên dịch, biên dịch (Tóm tắt nội dung yêu cầu, Thông tin đối phương cần trao đổi có hỗ trợ phiên dịch)</w:t>
            </w:r>
          </w:p>
          <w:p w14:paraId="044A210B" w14:textId="77777777" w:rsidR="005C60D7" w:rsidRDefault="005C60D7" w:rsidP="005C60D7">
            <w:pPr>
              <w:rPr>
                <w:rFonts w:asciiTheme="minorHAnsi" w:hAnsiTheme="minorHAnsi"/>
                <w:lang w:val="vi-VN"/>
              </w:rPr>
            </w:pPr>
          </w:p>
          <w:p w14:paraId="2170006D" w14:textId="77777777" w:rsidR="00AE4DD4" w:rsidRDefault="00AE4DD4" w:rsidP="005C60D7">
            <w:pPr>
              <w:rPr>
                <w:rFonts w:asciiTheme="minorHAnsi" w:hAnsiTheme="minorHAnsi"/>
                <w:lang w:val="vi-VN"/>
              </w:rPr>
            </w:pPr>
          </w:p>
          <w:p w14:paraId="36DBD8D0" w14:textId="77777777" w:rsidR="00AE4DD4" w:rsidRDefault="00AE4DD4" w:rsidP="005C60D7">
            <w:pPr>
              <w:rPr>
                <w:rFonts w:asciiTheme="minorHAnsi" w:hAnsiTheme="minorHAnsi"/>
                <w:lang w:val="vi-VN"/>
              </w:rPr>
            </w:pPr>
          </w:p>
          <w:p w14:paraId="0C6564A9" w14:textId="77777777" w:rsidR="00AE4DD4" w:rsidRDefault="00AE4DD4" w:rsidP="005C60D7">
            <w:pPr>
              <w:rPr>
                <w:rFonts w:asciiTheme="minorHAnsi" w:hAnsiTheme="minorHAnsi"/>
                <w:lang w:val="vi-VN"/>
              </w:rPr>
            </w:pPr>
          </w:p>
          <w:p w14:paraId="520F4F21" w14:textId="77777777" w:rsidR="00AE4DD4" w:rsidRDefault="00AE4DD4" w:rsidP="005C60D7">
            <w:pPr>
              <w:rPr>
                <w:rFonts w:asciiTheme="minorHAnsi" w:hAnsiTheme="minorHAnsi"/>
                <w:lang w:val="vi-VN"/>
              </w:rPr>
            </w:pPr>
          </w:p>
          <w:p w14:paraId="3FD5AB6E" w14:textId="77777777" w:rsidR="00AE4DD4" w:rsidRPr="00AE4DD4" w:rsidRDefault="00AE4DD4" w:rsidP="005C60D7">
            <w:pPr>
              <w:rPr>
                <w:rFonts w:asciiTheme="minorHAnsi" w:hAnsiTheme="minorHAnsi"/>
                <w:lang w:val="vi-VN"/>
              </w:rPr>
            </w:pPr>
          </w:p>
          <w:p w14:paraId="0E5DF0BA" w14:textId="4E2321D5" w:rsidR="009B51F1" w:rsidRPr="00AE4DD4" w:rsidRDefault="009B51F1" w:rsidP="00346DE2">
            <w:pPr>
              <w:rPr>
                <w:lang w:val="vi-VN"/>
              </w:rPr>
            </w:pPr>
          </w:p>
        </w:tc>
      </w:tr>
      <w:tr w:rsidR="009B51F1" w:rsidRPr="00FF40D4" w14:paraId="47B10142" w14:textId="77777777" w:rsidTr="005B5B84">
        <w:tc>
          <w:tcPr>
            <w:tcW w:w="5000" w:type="pct"/>
            <w:gridSpan w:val="2"/>
          </w:tcPr>
          <w:p w14:paraId="0F7975F3" w14:textId="7DD72845" w:rsidR="009B51F1" w:rsidRDefault="005C60D7" w:rsidP="00346DE2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t>協会及びコミュニティ通訳・翻訳サポーターへの連絡事項</w:t>
            </w:r>
          </w:p>
          <w:p w14:paraId="43CC9EA0" w14:textId="4628B49F" w:rsidR="00AE4DD4" w:rsidRPr="00AE4DD4" w:rsidRDefault="00AE4DD4" w:rsidP="00346DE2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Nội dung trao đổi với Hiệp hội và tình nguyện viên biên phiên dịch cộng đồng</w:t>
            </w:r>
          </w:p>
          <w:p w14:paraId="114EAEA0" w14:textId="77777777" w:rsidR="009B51F1" w:rsidRPr="00AE4DD4" w:rsidRDefault="009B51F1" w:rsidP="00346DE2">
            <w:pPr>
              <w:rPr>
                <w:lang w:val="vi-VN"/>
              </w:rPr>
            </w:pPr>
          </w:p>
          <w:p w14:paraId="4A3928C6" w14:textId="77777777" w:rsidR="009B51F1" w:rsidRDefault="009B51F1" w:rsidP="00346DE2">
            <w:pPr>
              <w:rPr>
                <w:rFonts w:asciiTheme="minorHAnsi" w:hAnsiTheme="minorHAnsi"/>
                <w:lang w:val="vi-VN"/>
              </w:rPr>
            </w:pPr>
          </w:p>
          <w:p w14:paraId="1AC5F01D" w14:textId="77777777" w:rsidR="001C3F4B" w:rsidRDefault="001C3F4B" w:rsidP="00346DE2">
            <w:pPr>
              <w:rPr>
                <w:rFonts w:asciiTheme="minorHAnsi" w:hAnsiTheme="minorHAnsi"/>
                <w:lang w:val="vi-VN"/>
              </w:rPr>
            </w:pPr>
          </w:p>
          <w:p w14:paraId="2EF0B8A7" w14:textId="77777777" w:rsidR="001C3F4B" w:rsidRDefault="001C3F4B" w:rsidP="00346DE2">
            <w:pPr>
              <w:rPr>
                <w:rFonts w:asciiTheme="minorHAnsi" w:hAnsiTheme="minorHAnsi"/>
                <w:lang w:val="vi-VN"/>
              </w:rPr>
            </w:pPr>
          </w:p>
          <w:p w14:paraId="40A65253" w14:textId="58B5B12A" w:rsidR="001C3F4B" w:rsidRPr="001C3F4B" w:rsidRDefault="001C3F4B" w:rsidP="00346DE2">
            <w:pPr>
              <w:rPr>
                <w:rFonts w:asciiTheme="minorHAnsi" w:hAnsiTheme="minorHAnsi"/>
                <w:lang w:val="vi-VN"/>
              </w:rPr>
            </w:pPr>
          </w:p>
        </w:tc>
      </w:tr>
      <w:tr w:rsidR="009B51F1" w:rsidRPr="00E6119A" w14:paraId="3E14BCF2" w14:textId="77777777" w:rsidTr="00EA376D">
        <w:trPr>
          <w:trHeight w:val="262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03647B1" w14:textId="4FFC676F" w:rsidR="001A11B7" w:rsidRDefault="001A11B7" w:rsidP="00346DE2">
            <w:pPr>
              <w:rPr>
                <w:rFonts w:asciiTheme="minorHAnsi" w:hAnsiTheme="minorHAnsi"/>
                <w:lang w:val="vi-VN"/>
              </w:rPr>
            </w:pPr>
            <w:r w:rsidRPr="00E6119A">
              <w:rPr>
                <w:rFonts w:hint="eastAsia"/>
              </w:rPr>
              <w:lastRenderedPageBreak/>
              <w:t>下記</w:t>
            </w:r>
            <w:r w:rsidR="001B294E" w:rsidRPr="00E6119A">
              <w:rPr>
                <w:rFonts w:hint="eastAsia"/>
              </w:rPr>
              <w:t>の事項について</w:t>
            </w:r>
            <w:r w:rsidRPr="00E6119A">
              <w:rPr>
                <w:rFonts w:hint="eastAsia"/>
              </w:rPr>
              <w:t>同意</w:t>
            </w:r>
            <w:r w:rsidR="001B294E" w:rsidRPr="00E6119A">
              <w:rPr>
                <w:rFonts w:hint="eastAsia"/>
              </w:rPr>
              <w:t>確認後、チェックを入れて</w:t>
            </w:r>
            <w:r w:rsidRPr="00E6119A">
              <w:rPr>
                <w:rFonts w:hint="eastAsia"/>
              </w:rPr>
              <w:t>依頼内容を送信してください。</w:t>
            </w:r>
          </w:p>
          <w:p w14:paraId="2118E4C5" w14:textId="69EB21C2" w:rsidR="007C5672" w:rsidRPr="00930ECE" w:rsidRDefault="00930ECE" w:rsidP="00346DE2">
            <w:pPr>
              <w:rPr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Sau khi xác nhận và chấp thuận các nội dung dưới đây, người đăng ký vui lòng điền dấu tích (</w:t>
            </w:r>
            <w:r w:rsidRPr="00930ECE">
              <w:rPr>
                <w:rFonts w:ascii="Segoe UI Symbol" w:hAnsi="Segoe UI Symbol" w:cs="Segoe UI Symbol"/>
                <w:lang w:val="vi-VN"/>
              </w:rPr>
              <w:t>✓</w:t>
            </w:r>
            <w:r>
              <w:rPr>
                <w:rFonts w:asciiTheme="minorHAnsi" w:hAnsiTheme="minorHAnsi" w:cs="Segoe UI Symbol"/>
                <w:lang w:val="vi-VN"/>
              </w:rPr>
              <w:t>) vào ô và gửi đơn đến Hiệp hội.</w:t>
            </w:r>
          </w:p>
          <w:p w14:paraId="6B79860C" w14:textId="77777777" w:rsidR="001A11B7" w:rsidRPr="00930ECE" w:rsidRDefault="001A11B7" w:rsidP="001B294E">
            <w:pPr>
              <w:pStyle w:val="affff0"/>
              <w:numPr>
                <w:ilvl w:val="0"/>
                <w:numId w:val="32"/>
              </w:numPr>
            </w:pPr>
            <w:r w:rsidRPr="00E6119A">
              <w:rPr>
                <w:rFonts w:hint="eastAsia"/>
              </w:rPr>
              <w:t>私は、上記依頼について貴協会所属コミュニティ通訳・翻訳サポーターが行う</w:t>
            </w:r>
            <w:r w:rsidR="00494222" w:rsidRPr="00E6119A">
              <w:rPr>
                <w:rFonts w:hint="eastAsia"/>
              </w:rPr>
              <w:t>活動</w:t>
            </w:r>
            <w:r w:rsidRPr="00E6119A">
              <w:rPr>
                <w:rFonts w:hint="eastAsia"/>
              </w:rPr>
              <w:t>及び</w:t>
            </w:r>
            <w:r w:rsidR="00494222" w:rsidRPr="00E6119A">
              <w:rPr>
                <w:rFonts w:hint="eastAsia"/>
              </w:rPr>
              <w:t>活動に関連するもの</w:t>
            </w:r>
            <w:r w:rsidRPr="00E6119A">
              <w:rPr>
                <w:rFonts w:hint="eastAsia"/>
              </w:rPr>
              <w:t>に</w:t>
            </w:r>
            <w:r w:rsidR="00494222" w:rsidRPr="00E6119A">
              <w:rPr>
                <w:rFonts w:hint="eastAsia"/>
              </w:rPr>
              <w:t>おいて</w:t>
            </w:r>
            <w:r w:rsidRPr="00E6119A">
              <w:rPr>
                <w:rFonts w:hint="eastAsia"/>
              </w:rPr>
              <w:t>、公益財団法人千葉市国際交流協会及びコミュニティ通訳・翻訳サポーターに対して責任を問いません。</w:t>
            </w:r>
          </w:p>
          <w:p w14:paraId="170A03EA" w14:textId="01F12BA1" w:rsidR="00930ECE" w:rsidRPr="002322D6" w:rsidRDefault="00664C4A" w:rsidP="00930ECE">
            <w:pPr>
              <w:pStyle w:val="affff0"/>
              <w:ind w:left="360"/>
              <w:rPr>
                <w:rFonts w:asciiTheme="minorHAnsi" w:hAnsiTheme="minorHAnsi"/>
                <w:lang w:val="vi-VN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Tôi</w:t>
            </w:r>
            <w:proofErr w:type="spellEnd"/>
            <w:r>
              <w:rPr>
                <w:rFonts w:asciiTheme="minorHAnsi" w:hAnsiTheme="minorHAnsi"/>
                <w:lang w:val="vi-VN"/>
              </w:rPr>
              <w:t xml:space="preserve"> không yêu cầu trách nhiệm </w:t>
            </w:r>
            <w:r w:rsidR="0016243C">
              <w:rPr>
                <w:rFonts w:asciiTheme="minorHAnsi" w:hAnsiTheme="minorHAnsi"/>
                <w:lang w:val="vi-VN"/>
              </w:rPr>
              <w:t xml:space="preserve">của </w:t>
            </w:r>
            <w:r>
              <w:rPr>
                <w:rFonts w:asciiTheme="minorHAnsi" w:hAnsiTheme="minorHAnsi" w:cstheme="minorHAnsi"/>
              </w:rPr>
              <w:t>Pháp</w:t>
            </w:r>
            <w:r>
              <w:rPr>
                <w:rFonts w:asciiTheme="minorHAnsi" w:hAnsiTheme="minorHAnsi" w:cstheme="minorHAnsi"/>
                <w:lang w:val="vi-VN"/>
              </w:rPr>
              <w:t xml:space="preserve"> </w:t>
            </w:r>
            <w:r w:rsidR="0016243C">
              <w:rPr>
                <w:rFonts w:asciiTheme="minorHAnsi" w:hAnsiTheme="minorHAnsi" w:cstheme="minorHAnsi"/>
                <w:lang w:val="vi-VN"/>
              </w:rPr>
              <w:t>N</w:t>
            </w:r>
            <w:r>
              <w:rPr>
                <w:rFonts w:asciiTheme="minorHAnsi" w:hAnsiTheme="minorHAnsi" w:cstheme="minorHAnsi"/>
                <w:lang w:val="vi-VN"/>
              </w:rPr>
              <w:t xml:space="preserve">hân </w:t>
            </w:r>
            <w:r w:rsidR="0016243C">
              <w:rPr>
                <w:rFonts w:asciiTheme="minorHAnsi" w:hAnsiTheme="minorHAnsi" w:cstheme="minorHAnsi"/>
                <w:lang w:val="vi-VN"/>
              </w:rPr>
              <w:t>Q</w:t>
            </w:r>
            <w:r>
              <w:rPr>
                <w:rFonts w:asciiTheme="minorHAnsi" w:hAnsiTheme="minorHAnsi" w:cstheme="minorHAnsi"/>
                <w:lang w:val="vi-VN"/>
              </w:rPr>
              <w:t xml:space="preserve">uỹ </w:t>
            </w:r>
            <w:r w:rsidR="0016243C">
              <w:rPr>
                <w:rFonts w:asciiTheme="minorHAnsi" w:hAnsiTheme="minorHAnsi" w:cstheme="minorHAnsi"/>
                <w:lang w:val="vi-VN"/>
              </w:rPr>
              <w:t>C</w:t>
            </w:r>
            <w:r>
              <w:rPr>
                <w:rFonts w:asciiTheme="minorHAnsi" w:hAnsiTheme="minorHAnsi" w:cstheme="minorHAnsi"/>
                <w:lang w:val="vi-VN"/>
              </w:rPr>
              <w:t xml:space="preserve">ông </w:t>
            </w:r>
            <w:r w:rsidR="0016243C">
              <w:rPr>
                <w:rFonts w:asciiTheme="minorHAnsi" w:hAnsiTheme="minorHAnsi" w:cstheme="minorHAnsi"/>
                <w:lang w:val="vi-VN"/>
              </w:rPr>
              <w:t>Í</w:t>
            </w:r>
            <w:r>
              <w:rPr>
                <w:rFonts w:asciiTheme="minorHAnsi" w:hAnsiTheme="minorHAnsi" w:cstheme="minorHAnsi"/>
                <w:lang w:val="vi-VN"/>
              </w:rPr>
              <w:t xml:space="preserve">ch </w:t>
            </w:r>
            <w:r>
              <w:rPr>
                <w:rFonts w:asciiTheme="minorHAnsi" w:hAnsiTheme="minorHAnsi"/>
                <w:lang w:val="vi-VN"/>
              </w:rPr>
              <w:t xml:space="preserve">Hiệp </w:t>
            </w:r>
            <w:r w:rsidR="0016243C">
              <w:rPr>
                <w:rFonts w:asciiTheme="minorHAnsi" w:hAnsiTheme="minorHAnsi"/>
                <w:lang w:val="vi-VN"/>
              </w:rPr>
              <w:t>H</w:t>
            </w:r>
            <w:r>
              <w:rPr>
                <w:rFonts w:asciiTheme="minorHAnsi" w:hAnsiTheme="minorHAnsi"/>
                <w:lang w:val="vi-VN"/>
              </w:rPr>
              <w:t xml:space="preserve">ội </w:t>
            </w:r>
            <w:r w:rsidR="0016243C">
              <w:rPr>
                <w:rFonts w:asciiTheme="minorHAnsi" w:hAnsiTheme="minorHAnsi"/>
                <w:lang w:val="vi-VN"/>
              </w:rPr>
              <w:t>G</w:t>
            </w:r>
            <w:r>
              <w:rPr>
                <w:rFonts w:asciiTheme="minorHAnsi" w:hAnsiTheme="minorHAnsi"/>
                <w:lang w:val="vi-VN"/>
              </w:rPr>
              <w:t xml:space="preserve">iao </w:t>
            </w:r>
            <w:r w:rsidR="0016243C">
              <w:rPr>
                <w:rFonts w:asciiTheme="minorHAnsi" w:hAnsiTheme="minorHAnsi"/>
                <w:lang w:val="vi-VN"/>
              </w:rPr>
              <w:t>L</w:t>
            </w:r>
            <w:r>
              <w:rPr>
                <w:rFonts w:asciiTheme="minorHAnsi" w:hAnsiTheme="minorHAnsi"/>
                <w:lang w:val="vi-VN"/>
              </w:rPr>
              <w:t xml:space="preserve">ưu </w:t>
            </w:r>
            <w:r w:rsidR="0016243C">
              <w:rPr>
                <w:rFonts w:asciiTheme="minorHAnsi" w:hAnsiTheme="minorHAnsi"/>
                <w:lang w:val="vi-VN"/>
              </w:rPr>
              <w:t>Q</w:t>
            </w:r>
            <w:r>
              <w:rPr>
                <w:rFonts w:asciiTheme="minorHAnsi" w:hAnsiTheme="minorHAnsi"/>
                <w:lang w:val="vi-VN"/>
              </w:rPr>
              <w:t xml:space="preserve">uốc </w:t>
            </w:r>
            <w:r w:rsidR="0016243C">
              <w:rPr>
                <w:rFonts w:asciiTheme="minorHAnsi" w:hAnsiTheme="minorHAnsi"/>
                <w:lang w:val="vi-VN"/>
              </w:rPr>
              <w:t>T</w:t>
            </w:r>
            <w:r>
              <w:rPr>
                <w:rFonts w:asciiTheme="minorHAnsi" w:hAnsiTheme="minorHAnsi"/>
                <w:lang w:val="vi-VN"/>
              </w:rPr>
              <w:t xml:space="preserve">ế </w:t>
            </w:r>
            <w:r w:rsidR="0016243C">
              <w:rPr>
                <w:rFonts w:asciiTheme="minorHAnsi" w:hAnsiTheme="minorHAnsi"/>
                <w:lang w:val="vi-VN"/>
              </w:rPr>
              <w:t>T</w:t>
            </w:r>
            <w:r>
              <w:rPr>
                <w:rFonts w:asciiTheme="minorHAnsi" w:hAnsiTheme="minorHAnsi"/>
                <w:lang w:val="vi-VN"/>
              </w:rPr>
              <w:t>ỉnh Chiba</w:t>
            </w:r>
            <w:r>
              <w:rPr>
                <w:rFonts w:asciiTheme="minorHAnsi" w:hAnsiTheme="minorHAnsi" w:cstheme="minorHAnsi"/>
                <w:lang w:val="vi-VN"/>
              </w:rPr>
              <w:t xml:space="preserve"> </w:t>
            </w:r>
            <w:r w:rsidR="0016243C">
              <w:rPr>
                <w:rFonts w:asciiTheme="minorHAnsi" w:hAnsiTheme="minorHAnsi" w:cstheme="minorHAnsi"/>
                <w:lang w:val="vi-VN"/>
              </w:rPr>
              <w:t xml:space="preserve">và tình nguyện viên biên phiên dịch cộng đồng đối với </w:t>
            </w:r>
            <w:r>
              <w:rPr>
                <w:rFonts w:asciiTheme="minorHAnsi" w:hAnsiTheme="minorHAnsi" w:cstheme="minorHAnsi"/>
                <w:lang w:val="vi-VN"/>
              </w:rPr>
              <w:t xml:space="preserve">các hoạt động thực hiện bởi tình nguyện viên biên phiên dịch cộng đồng trực thuộc Hiệp hội liên quan đến các nội dung yêu cầu như </w:t>
            </w:r>
            <w:r w:rsidR="0016243C">
              <w:rPr>
                <w:rFonts w:asciiTheme="minorHAnsi" w:hAnsiTheme="minorHAnsi" w:cstheme="minorHAnsi"/>
                <w:lang w:val="vi-VN"/>
              </w:rPr>
              <w:t>bên trên.</w:t>
            </w:r>
          </w:p>
          <w:p w14:paraId="09B23428" w14:textId="77777777" w:rsidR="00695FA9" w:rsidRPr="00F30B83" w:rsidRDefault="00695FA9" w:rsidP="001B294E">
            <w:pPr>
              <w:pStyle w:val="affff0"/>
              <w:numPr>
                <w:ilvl w:val="0"/>
                <w:numId w:val="32"/>
              </w:numPr>
            </w:pPr>
            <w:r w:rsidRPr="00E6119A">
              <w:rPr>
                <w:rFonts w:hint="eastAsia"/>
              </w:rPr>
              <w:t>通訳または翻訳について、完了後に依頼者報告書を提出いたします。</w:t>
            </w:r>
          </w:p>
          <w:p w14:paraId="0B5E5CA4" w14:textId="319C5F0C" w:rsidR="00F30B83" w:rsidRPr="00E6119A" w:rsidRDefault="00F30B83" w:rsidP="00F30B83">
            <w:pPr>
              <w:pStyle w:val="affff0"/>
              <w:ind w:left="360"/>
            </w:pPr>
            <w:r>
              <w:rPr>
                <w:rFonts w:asciiTheme="minorHAnsi" w:hAnsiTheme="minorHAnsi"/>
                <w:lang w:val="vi-VN"/>
              </w:rPr>
              <w:t>Tôi sẽ gửi Báo cáo của người yêu cầu hỗ trợ về nội dung phiên dịch, biên dịch sau khi nhận được hỗ trợ.</w:t>
            </w:r>
          </w:p>
        </w:tc>
      </w:tr>
    </w:tbl>
    <w:p w14:paraId="78A2CBCA" w14:textId="77777777" w:rsidR="00CE6104" w:rsidRPr="00E6119A" w:rsidRDefault="00CE6104" w:rsidP="00325F27">
      <w:pPr>
        <w:pStyle w:val="af7"/>
      </w:pPr>
    </w:p>
    <w:sectPr w:rsidR="00CE6104" w:rsidRPr="00E6119A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6BE92" w14:textId="77777777" w:rsidR="00E62867" w:rsidRDefault="00E62867" w:rsidP="00650259">
      <w:pPr>
        <w:spacing w:after="0" w:line="240" w:lineRule="auto"/>
      </w:pPr>
      <w:r>
        <w:separator/>
      </w:r>
    </w:p>
  </w:endnote>
  <w:endnote w:type="continuationSeparator" w:id="0">
    <w:p w14:paraId="2FBA0801" w14:textId="77777777" w:rsidR="00E62867" w:rsidRDefault="00E6286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9D890871-3F2A-4B86-98E0-E9D5FA9960D0}"/>
    <w:embedBold r:id="rId2" w:subsetted="1" w:fontKey="{264227DC-F7C0-49B4-95A5-C39055D84C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6706B8-0BC5-4815-B081-729C17A6DD2B}"/>
    <w:embedBold r:id="rId4" w:fontKey="{11FF3A83-86F9-4097-A49E-F0F8C75DD8C2}"/>
    <w:embedItalic r:id="rId5" w:fontKey="{3F6102AD-3E84-4838-8583-FAB0449DF374}"/>
    <w:embedBoldItalic r:id="rId6" w:fontKey="{BE5ED7BE-5908-4FF4-822D-F0E9E781CF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5BB5003F-3415-4CBE-8479-A6D7EE93ACB7}"/>
    <w:embedBold r:id="rId8" w:fontKey="{629E701E-E6A0-417A-93A8-F408242F26FF}"/>
    <w:embedItalic r:id="rId9" w:fontKey="{7589DDDA-5375-4964-9447-45C2FAEAB82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0E9D73F-8267-4CD7-8200-426DF7E336C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915FD40D-16A5-4BF6-967E-31EE545C2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288C5" w14:textId="77777777" w:rsidR="00E62867" w:rsidRDefault="00E62867" w:rsidP="00650259">
      <w:pPr>
        <w:spacing w:after="0" w:line="240" w:lineRule="auto"/>
      </w:pPr>
      <w:r>
        <w:separator/>
      </w:r>
    </w:p>
  </w:footnote>
  <w:footnote w:type="continuationSeparator" w:id="0">
    <w:p w14:paraId="47DCC82E" w14:textId="77777777" w:rsidR="00E62867" w:rsidRDefault="00E6286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FF40D4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695FA9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6233DDD7" w14:textId="77777777" w:rsidR="001901F9" w:rsidRDefault="001901F9" w:rsidP="00731F26">
          <w:pPr>
            <w:spacing w:after="0"/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</w:pPr>
          <w:r w:rsidRPr="00B77A19">
            <w:rPr>
              <w:rFonts w:cs="Times New Roman" w:hint="eastAsia"/>
              <w:b/>
              <w:color w:val="FFFFFF"/>
              <w:sz w:val="36"/>
              <w:szCs w:val="36"/>
            </w:rPr>
            <w:t>コミュニティ通訳・翻訳</w:t>
          </w:r>
          <w:r w:rsidR="00B77A19" w:rsidRPr="00B77A19">
            <w:rPr>
              <w:rFonts w:cs="Times New Roman" w:hint="eastAsia"/>
              <w:b/>
              <w:color w:val="FFFFFF"/>
              <w:sz w:val="36"/>
              <w:szCs w:val="36"/>
            </w:rPr>
            <w:t>サポーター制度利用申請書</w:t>
          </w:r>
        </w:p>
        <w:p w14:paraId="39801FC8" w14:textId="7BF55F4E" w:rsidR="004C75CA" w:rsidRDefault="004C75CA" w:rsidP="00731F26">
          <w:pPr>
            <w:spacing w:after="0"/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</w:pPr>
          <w:r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  <w:t xml:space="preserve">Đơn </w:t>
          </w:r>
          <w:r w:rsidR="00FF40D4"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  <w:t>đăng ký</w:t>
          </w:r>
          <w:r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  <w:t xml:space="preserve"> sử dụng chế độ hỗ trợ phiên dịch, </w:t>
          </w:r>
        </w:p>
        <w:p w14:paraId="472A2DC7" w14:textId="24E5EC83" w:rsidR="004C75CA" w:rsidRPr="004C75CA" w:rsidRDefault="004C75CA" w:rsidP="00731F26">
          <w:pPr>
            <w:spacing w:after="0"/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</w:pPr>
          <w:r>
            <w:rPr>
              <w:rFonts w:asciiTheme="minorHAnsi" w:hAnsiTheme="minorHAnsi" w:cs="Times New Roman"/>
              <w:b/>
              <w:color w:val="FFFFFF"/>
              <w:sz w:val="36"/>
              <w:szCs w:val="36"/>
              <w:lang w:val="vi-VN"/>
            </w:rPr>
            <w:t>biên dịch cộng đồng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6784415">
    <w:abstractNumId w:val="20"/>
  </w:num>
  <w:num w:numId="2" w16cid:durableId="1352875898">
    <w:abstractNumId w:val="15"/>
  </w:num>
  <w:num w:numId="3" w16cid:durableId="725370723">
    <w:abstractNumId w:val="24"/>
  </w:num>
  <w:num w:numId="4" w16cid:durableId="581573492">
    <w:abstractNumId w:val="21"/>
  </w:num>
  <w:num w:numId="5" w16cid:durableId="1003826174">
    <w:abstractNumId w:val="22"/>
  </w:num>
  <w:num w:numId="6" w16cid:durableId="322897588">
    <w:abstractNumId w:val="28"/>
  </w:num>
  <w:num w:numId="7" w16cid:durableId="217862741">
    <w:abstractNumId w:val="14"/>
  </w:num>
  <w:num w:numId="8" w16cid:durableId="628129563">
    <w:abstractNumId w:val="19"/>
  </w:num>
  <w:num w:numId="9" w16cid:durableId="765077686">
    <w:abstractNumId w:val="26"/>
  </w:num>
  <w:num w:numId="10" w16cid:durableId="75052119">
    <w:abstractNumId w:val="8"/>
  </w:num>
  <w:num w:numId="11" w16cid:durableId="1187016663">
    <w:abstractNumId w:val="12"/>
  </w:num>
  <w:num w:numId="12" w16cid:durableId="1606038098">
    <w:abstractNumId w:val="6"/>
  </w:num>
  <w:num w:numId="13" w16cid:durableId="895625494">
    <w:abstractNumId w:val="9"/>
  </w:num>
  <w:num w:numId="14" w16cid:durableId="1042247264">
    <w:abstractNumId w:val="17"/>
  </w:num>
  <w:num w:numId="15" w16cid:durableId="1218124296">
    <w:abstractNumId w:val="16"/>
  </w:num>
  <w:num w:numId="16" w16cid:durableId="2024748803">
    <w:abstractNumId w:val="25"/>
  </w:num>
  <w:num w:numId="17" w16cid:durableId="1682702737">
    <w:abstractNumId w:val="10"/>
  </w:num>
  <w:num w:numId="18" w16cid:durableId="1827626748">
    <w:abstractNumId w:val="31"/>
  </w:num>
  <w:num w:numId="19" w16cid:durableId="2080058072">
    <w:abstractNumId w:val="27"/>
  </w:num>
  <w:num w:numId="20" w16cid:durableId="388698754">
    <w:abstractNumId w:val="23"/>
  </w:num>
  <w:num w:numId="21" w16cid:durableId="1519612477">
    <w:abstractNumId w:val="30"/>
  </w:num>
  <w:num w:numId="22" w16cid:durableId="956789835">
    <w:abstractNumId w:val="11"/>
  </w:num>
  <w:num w:numId="23" w16cid:durableId="1770006693">
    <w:abstractNumId w:val="18"/>
  </w:num>
  <w:num w:numId="24" w16cid:durableId="727075636">
    <w:abstractNumId w:val="13"/>
  </w:num>
  <w:num w:numId="25" w16cid:durableId="2120180902">
    <w:abstractNumId w:val="29"/>
  </w:num>
  <w:num w:numId="26" w16cid:durableId="1940795536">
    <w:abstractNumId w:val="5"/>
  </w:num>
  <w:num w:numId="27" w16cid:durableId="1704207964">
    <w:abstractNumId w:val="4"/>
  </w:num>
  <w:num w:numId="28" w16cid:durableId="528032094">
    <w:abstractNumId w:val="3"/>
  </w:num>
  <w:num w:numId="29" w16cid:durableId="329869786">
    <w:abstractNumId w:val="2"/>
  </w:num>
  <w:num w:numId="30" w16cid:durableId="1771899202">
    <w:abstractNumId w:val="1"/>
  </w:num>
  <w:num w:numId="31" w16cid:durableId="1578007838">
    <w:abstractNumId w:val="0"/>
  </w:num>
  <w:num w:numId="32" w16cid:durableId="673650516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bordersDoNotSurroundHeader/>
  <w:bordersDoNotSurroundFooter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B0A93"/>
    <w:rsid w:val="000B6F6D"/>
    <w:rsid w:val="000D1F49"/>
    <w:rsid w:val="00127E2F"/>
    <w:rsid w:val="001501D4"/>
    <w:rsid w:val="0015621B"/>
    <w:rsid w:val="0016243C"/>
    <w:rsid w:val="001639AE"/>
    <w:rsid w:val="001727CA"/>
    <w:rsid w:val="001901F9"/>
    <w:rsid w:val="00195A2A"/>
    <w:rsid w:val="001A11B7"/>
    <w:rsid w:val="001B294E"/>
    <w:rsid w:val="001C3F4B"/>
    <w:rsid w:val="001C4A3D"/>
    <w:rsid w:val="001C7459"/>
    <w:rsid w:val="001E1D54"/>
    <w:rsid w:val="0020289A"/>
    <w:rsid w:val="002322D6"/>
    <w:rsid w:val="002462F3"/>
    <w:rsid w:val="002B038C"/>
    <w:rsid w:val="002C56E6"/>
    <w:rsid w:val="00305049"/>
    <w:rsid w:val="00322521"/>
    <w:rsid w:val="00325F27"/>
    <w:rsid w:val="0034053B"/>
    <w:rsid w:val="00346DE2"/>
    <w:rsid w:val="003476B9"/>
    <w:rsid w:val="00353F34"/>
    <w:rsid w:val="00361E11"/>
    <w:rsid w:val="00382029"/>
    <w:rsid w:val="003B4744"/>
    <w:rsid w:val="003F0847"/>
    <w:rsid w:val="0040090B"/>
    <w:rsid w:val="00401699"/>
    <w:rsid w:val="00413866"/>
    <w:rsid w:val="0046302A"/>
    <w:rsid w:val="004642AE"/>
    <w:rsid w:val="00466623"/>
    <w:rsid w:val="00487D2D"/>
    <w:rsid w:val="00494222"/>
    <w:rsid w:val="004C75CA"/>
    <w:rsid w:val="004D5C6C"/>
    <w:rsid w:val="004D5D62"/>
    <w:rsid w:val="005012DE"/>
    <w:rsid w:val="005112D0"/>
    <w:rsid w:val="005330E2"/>
    <w:rsid w:val="0054095D"/>
    <w:rsid w:val="0055209A"/>
    <w:rsid w:val="00566476"/>
    <w:rsid w:val="00577E06"/>
    <w:rsid w:val="00585E84"/>
    <w:rsid w:val="005A3BF7"/>
    <w:rsid w:val="005B5B84"/>
    <w:rsid w:val="005C60D7"/>
    <w:rsid w:val="005F2035"/>
    <w:rsid w:val="005F7990"/>
    <w:rsid w:val="006345B0"/>
    <w:rsid w:val="0063739C"/>
    <w:rsid w:val="00650259"/>
    <w:rsid w:val="00664C4A"/>
    <w:rsid w:val="006740BE"/>
    <w:rsid w:val="00686E4B"/>
    <w:rsid w:val="00687F18"/>
    <w:rsid w:val="00695FA9"/>
    <w:rsid w:val="006A6556"/>
    <w:rsid w:val="006B6C35"/>
    <w:rsid w:val="006E629B"/>
    <w:rsid w:val="00712A22"/>
    <w:rsid w:val="00716651"/>
    <w:rsid w:val="00731F26"/>
    <w:rsid w:val="00732388"/>
    <w:rsid w:val="007406E5"/>
    <w:rsid w:val="0074406E"/>
    <w:rsid w:val="00753430"/>
    <w:rsid w:val="00760D65"/>
    <w:rsid w:val="00770F25"/>
    <w:rsid w:val="007865DC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8F77CC"/>
    <w:rsid w:val="00905D07"/>
    <w:rsid w:val="0091229C"/>
    <w:rsid w:val="00914509"/>
    <w:rsid w:val="00930ECE"/>
    <w:rsid w:val="00940E73"/>
    <w:rsid w:val="00975710"/>
    <w:rsid w:val="0098597D"/>
    <w:rsid w:val="00992347"/>
    <w:rsid w:val="009B51F1"/>
    <w:rsid w:val="009D1D84"/>
    <w:rsid w:val="009F619A"/>
    <w:rsid w:val="009F6DDE"/>
    <w:rsid w:val="00A00DEF"/>
    <w:rsid w:val="00A07415"/>
    <w:rsid w:val="00A370A8"/>
    <w:rsid w:val="00A65D5E"/>
    <w:rsid w:val="00A865DB"/>
    <w:rsid w:val="00A91886"/>
    <w:rsid w:val="00AE4DD4"/>
    <w:rsid w:val="00B15260"/>
    <w:rsid w:val="00B25CE8"/>
    <w:rsid w:val="00B7638F"/>
    <w:rsid w:val="00B77A19"/>
    <w:rsid w:val="00B92E98"/>
    <w:rsid w:val="00B93DBA"/>
    <w:rsid w:val="00BB4CF3"/>
    <w:rsid w:val="00BD4753"/>
    <w:rsid w:val="00BD5CB1"/>
    <w:rsid w:val="00BE62EE"/>
    <w:rsid w:val="00BE70DC"/>
    <w:rsid w:val="00C003BA"/>
    <w:rsid w:val="00C46878"/>
    <w:rsid w:val="00C57BA2"/>
    <w:rsid w:val="00C63BBE"/>
    <w:rsid w:val="00CB4A51"/>
    <w:rsid w:val="00CD4532"/>
    <w:rsid w:val="00CD47B0"/>
    <w:rsid w:val="00CE6104"/>
    <w:rsid w:val="00CE7291"/>
    <w:rsid w:val="00CE7918"/>
    <w:rsid w:val="00D1009F"/>
    <w:rsid w:val="00D16163"/>
    <w:rsid w:val="00D27C15"/>
    <w:rsid w:val="00D62A3B"/>
    <w:rsid w:val="00D92EB6"/>
    <w:rsid w:val="00DA405F"/>
    <w:rsid w:val="00DB3FAD"/>
    <w:rsid w:val="00DD4738"/>
    <w:rsid w:val="00DF36DD"/>
    <w:rsid w:val="00E04C41"/>
    <w:rsid w:val="00E0593D"/>
    <w:rsid w:val="00E53008"/>
    <w:rsid w:val="00E6119A"/>
    <w:rsid w:val="00E61C09"/>
    <w:rsid w:val="00E62867"/>
    <w:rsid w:val="00E677FE"/>
    <w:rsid w:val="00E757EE"/>
    <w:rsid w:val="00EA376D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30B83"/>
    <w:rsid w:val="00F31268"/>
    <w:rsid w:val="00F437B3"/>
    <w:rsid w:val="00F51F26"/>
    <w:rsid w:val="00F62A1B"/>
    <w:rsid w:val="00F728E9"/>
    <w:rsid w:val="00F80AC0"/>
    <w:rsid w:val="00FA68E1"/>
    <w:rsid w:val="00FC7475"/>
    <w:rsid w:val="00FE78A0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3</Pages>
  <Words>1534</Words>
  <Characters>1566</Characters>
  <Application>Microsoft Office Word</Application>
  <DocSecurity>0</DocSecurity>
  <Lines>120</Lines>
  <Paragraphs>163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2024-01-27T06:38:00Z</dcterms:created>
  <dcterms:modified xsi:type="dcterms:W3CDTF">2026-05-22T02:11:00Z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