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477"/>
        <w:gridCol w:w="7427"/>
      </w:tblGrid>
      <w:tr w:rsidR="00650259" w:rsidRPr="009E49F2" w14:paraId="40DE9BC3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0A881616" w14:textId="77777777" w:rsidR="00650259" w:rsidRDefault="00A535DB" w:rsidP="004642AE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>依頼者</w:t>
            </w:r>
            <w:r w:rsidR="001901F9">
              <w:rPr>
                <w:rFonts w:hint="eastAsia"/>
              </w:rPr>
              <w:t>氏名</w:t>
            </w:r>
            <w:r>
              <w:rPr>
                <w:rFonts w:hint="eastAsia"/>
              </w:rPr>
              <w:t>・所属</w:t>
            </w:r>
          </w:p>
          <w:p w14:paraId="7B0934A5" w14:textId="3374C9AE" w:rsidR="009E49F2" w:rsidRPr="009E49F2" w:rsidRDefault="009E49F2" w:rsidP="004642AE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Tên người, cơ quan </w:t>
            </w:r>
            <w:r w:rsidR="00CE48D7">
              <w:rPr>
                <w:rFonts w:asciiTheme="minorHAnsi" w:hAnsiTheme="minorHAnsi"/>
                <w:lang w:val="vi-VN"/>
              </w:rPr>
              <w:t>yêu cầu hỗ trợ</w:t>
            </w:r>
          </w:p>
        </w:tc>
        <w:tc>
          <w:tcPr>
            <w:tcW w:w="3312" w:type="pct"/>
            <w:vAlign w:val="bottom"/>
          </w:tcPr>
          <w:p w14:paraId="2B358FE9" w14:textId="256C9160" w:rsidR="00650259" w:rsidRPr="009B5DA4" w:rsidRDefault="009B5DA4" w:rsidP="00346DE2">
            <w:pPr>
              <w:spacing w:before="240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......................................................................................................</w:t>
            </w:r>
          </w:p>
        </w:tc>
      </w:tr>
      <w:tr w:rsidR="00650259" w:rsidRPr="00C72E01" w14:paraId="60C7C5FF" w14:textId="77777777" w:rsidTr="00DA14FC">
        <w:trPr>
          <w:trHeight w:val="765"/>
        </w:trPr>
        <w:tc>
          <w:tcPr>
            <w:tcW w:w="1688" w:type="pct"/>
            <w:vAlign w:val="center"/>
          </w:tcPr>
          <w:p w14:paraId="61FF88AE" w14:textId="77777777" w:rsidR="001901F9" w:rsidRDefault="00A535DB" w:rsidP="004642AE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>依頼</w:t>
            </w:r>
            <w:r w:rsidR="00195A2A">
              <w:rPr>
                <w:rFonts w:hint="eastAsia"/>
              </w:rPr>
              <w:t>内容・言語</w:t>
            </w:r>
          </w:p>
          <w:p w14:paraId="370A5192" w14:textId="40D735C8" w:rsidR="009E49F2" w:rsidRPr="009E49F2" w:rsidRDefault="009E49F2" w:rsidP="004642AE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Nội dung </w:t>
            </w:r>
            <w:r w:rsidR="00477948">
              <w:rPr>
                <w:rFonts w:asciiTheme="minorHAnsi" w:hAnsiTheme="minorHAnsi"/>
                <w:lang w:val="vi-VN"/>
              </w:rPr>
              <w:t>yêu cầu</w:t>
            </w:r>
            <w:r>
              <w:rPr>
                <w:rFonts w:asciiTheme="minorHAnsi" w:hAnsiTheme="minorHAnsi"/>
                <w:lang w:val="vi-VN"/>
              </w:rPr>
              <w:t xml:space="preserve">, </w:t>
            </w:r>
            <w:r w:rsidR="00D273FB">
              <w:rPr>
                <w:rFonts w:asciiTheme="minorHAnsi" w:hAnsiTheme="minorHAnsi"/>
                <w:lang w:val="vi-VN"/>
              </w:rPr>
              <w:t>N</w:t>
            </w:r>
            <w:r>
              <w:rPr>
                <w:rFonts w:asciiTheme="minorHAnsi" w:hAnsiTheme="minorHAnsi"/>
                <w:lang w:val="vi-VN"/>
              </w:rPr>
              <w:t>gôn ngữ</w:t>
            </w:r>
          </w:p>
        </w:tc>
        <w:tc>
          <w:tcPr>
            <w:tcW w:w="3312" w:type="pct"/>
          </w:tcPr>
          <w:p w14:paraId="5CD0701E" w14:textId="77777777" w:rsidR="009E49F2" w:rsidRDefault="00195A2A" w:rsidP="00195A2A">
            <w:pPr>
              <w:rPr>
                <w:rFonts w:asciiTheme="minorHAnsi" w:hAnsiTheme="minorHAnsi"/>
                <w:lang w:val="vi-VN"/>
              </w:rPr>
            </w:pPr>
            <w:r w:rsidRPr="009E49F2">
              <w:rPr>
                <w:rFonts w:hint="eastAsia"/>
                <w:lang w:val="vi-VN"/>
              </w:rPr>
              <w:t>通訳　/</w:t>
            </w:r>
            <w:r w:rsidRPr="009E49F2">
              <w:rPr>
                <w:lang w:val="vi-VN"/>
              </w:rPr>
              <w:t xml:space="preserve"> </w:t>
            </w:r>
            <w:r w:rsidRPr="009E49F2">
              <w:rPr>
                <w:rFonts w:hint="eastAsia"/>
                <w:lang w:val="vi-VN"/>
              </w:rPr>
              <w:t xml:space="preserve">翻訳　　（言語）　</w:t>
            </w:r>
          </w:p>
          <w:p w14:paraId="21E81DB1" w14:textId="0A6C2746" w:rsidR="00650259" w:rsidRPr="009E49F2" w:rsidRDefault="00674BA1" w:rsidP="00195A2A">
            <w:pPr>
              <w:rPr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Phiên dịch</w:t>
            </w:r>
            <w:r w:rsidR="009E49F2">
              <w:rPr>
                <w:rFonts w:asciiTheme="minorHAnsi" w:hAnsiTheme="minorHAnsi"/>
                <w:lang w:val="vi-VN"/>
              </w:rPr>
              <w:t>/ Biên dịch (Ngôn ngữ)</w:t>
            </w:r>
            <w:r w:rsidR="00195A2A" w:rsidRPr="009E49F2">
              <w:rPr>
                <w:rFonts w:hint="eastAsia"/>
                <w:lang w:val="vi-VN"/>
              </w:rPr>
              <w:t xml:space="preserve">　</w:t>
            </w:r>
            <w:r w:rsidR="00A8745D">
              <w:rPr>
                <w:rFonts w:asciiTheme="minorHAnsi" w:hAnsiTheme="minorHAnsi"/>
                <w:lang w:val="vi-VN"/>
              </w:rPr>
              <w:t>..............................</w:t>
            </w:r>
            <w:r w:rsidR="009B5DA4">
              <w:rPr>
                <w:rFonts w:asciiTheme="minorHAnsi" w:hAnsiTheme="minorHAnsi"/>
                <w:lang w:val="vi-VN"/>
              </w:rPr>
              <w:t>.....</w:t>
            </w:r>
            <w:r w:rsidR="00A8745D">
              <w:rPr>
                <w:rFonts w:asciiTheme="minorHAnsi" w:hAnsiTheme="minorHAnsi"/>
                <w:lang w:val="vi-VN"/>
              </w:rPr>
              <w:t>...........</w:t>
            </w:r>
            <w:r w:rsidR="00195A2A" w:rsidRPr="009E49F2">
              <w:rPr>
                <w:rFonts w:hint="eastAsia"/>
                <w:lang w:val="vi-VN"/>
              </w:rPr>
              <w:t xml:space="preserve">　　　　　　　　　　　　　　　　　　　　</w:t>
            </w:r>
          </w:p>
        </w:tc>
      </w:tr>
      <w:tr w:rsidR="00DA14FC" w:rsidRPr="0070590A" w14:paraId="27372985" w14:textId="77777777" w:rsidTr="00DA14FC">
        <w:trPr>
          <w:trHeight w:val="495"/>
        </w:trPr>
        <w:tc>
          <w:tcPr>
            <w:tcW w:w="1688" w:type="pct"/>
            <w:vAlign w:val="center"/>
          </w:tcPr>
          <w:p w14:paraId="579EA702" w14:textId="77777777" w:rsidR="00DA14FC" w:rsidRDefault="00DA14FC" w:rsidP="004642AE">
            <w:pPr>
              <w:jc w:val="both"/>
            </w:pPr>
            <w:r>
              <w:rPr>
                <w:rFonts w:hint="eastAsia"/>
              </w:rPr>
              <w:t>当制度について知ったきっかけ</w:t>
            </w:r>
          </w:p>
          <w:p w14:paraId="2D179071" w14:textId="6A874B3E" w:rsidR="0070590A" w:rsidRPr="0070590A" w:rsidRDefault="0070590A" w:rsidP="004642AE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Bạn được biết đến chế độ hỗ trợ này bằng cách nào?</w:t>
            </w:r>
          </w:p>
          <w:p w14:paraId="2AB7C03D" w14:textId="28B9EEEE" w:rsidR="009E49F2" w:rsidRPr="009E49F2" w:rsidRDefault="009E49F2" w:rsidP="004642AE">
            <w:pPr>
              <w:jc w:val="both"/>
              <w:rPr>
                <w:rFonts w:asciiTheme="minorHAnsi" w:hAnsiTheme="minorHAnsi"/>
                <w:lang w:val="vi-VN"/>
              </w:rPr>
            </w:pPr>
          </w:p>
        </w:tc>
        <w:tc>
          <w:tcPr>
            <w:tcW w:w="3312" w:type="pct"/>
          </w:tcPr>
          <w:p w14:paraId="16D36776" w14:textId="3E5F94B3" w:rsidR="0070590A" w:rsidRDefault="00DA14FC" w:rsidP="00195A2A">
            <w:pPr>
              <w:rPr>
                <w:rFonts w:asciiTheme="minorHAnsi" w:hAnsiTheme="minorHAnsi"/>
                <w:lang w:val="vi-VN"/>
              </w:rPr>
            </w:pPr>
            <w:r w:rsidRPr="0070590A">
              <w:rPr>
                <w:rFonts w:hint="eastAsia"/>
                <w:lang w:val="vi-VN"/>
              </w:rPr>
              <w:t>□市役所</w:t>
            </w:r>
            <w:r>
              <w:rPr>
                <w:rFonts w:hint="eastAsia"/>
              </w:rPr>
              <w:t>・</w:t>
            </w:r>
            <w:r w:rsidRPr="0070590A">
              <w:rPr>
                <w:rFonts w:hint="eastAsia"/>
                <w:lang w:val="vi-VN"/>
              </w:rPr>
              <w:t>区役所窓口</w:t>
            </w:r>
            <w:r w:rsidR="0070590A">
              <w:rPr>
                <w:rFonts w:asciiTheme="minorHAnsi" w:hAnsiTheme="minorHAnsi"/>
                <w:lang w:val="vi-VN"/>
              </w:rPr>
              <w:t xml:space="preserve"> </w:t>
            </w:r>
            <w:r w:rsidR="00A8745D">
              <w:rPr>
                <w:rFonts w:asciiTheme="minorHAnsi" w:hAnsiTheme="minorHAnsi"/>
                <w:lang w:val="vi-VN"/>
              </w:rPr>
              <w:t xml:space="preserve"> </w:t>
            </w:r>
            <w:r w:rsidR="0070590A">
              <w:rPr>
                <w:rFonts w:asciiTheme="minorHAnsi" w:hAnsiTheme="minorHAnsi"/>
                <w:lang w:val="vi-VN"/>
              </w:rPr>
              <w:t>Quầy tư vấn tại tỉnh, quận</w:t>
            </w:r>
          </w:p>
          <w:p w14:paraId="5FA56687" w14:textId="73D86579" w:rsidR="0070590A" w:rsidRPr="0070590A" w:rsidRDefault="00DA14FC" w:rsidP="00195A2A">
            <w:pPr>
              <w:rPr>
                <w:rFonts w:asciiTheme="minorHAnsi" w:hAnsiTheme="minorHAnsi"/>
                <w:lang w:val="vi-VN"/>
              </w:rPr>
            </w:pPr>
            <w:r w:rsidRPr="0070590A">
              <w:rPr>
                <w:rFonts w:hint="eastAsia"/>
                <w:lang w:val="vi-VN"/>
              </w:rPr>
              <w:t xml:space="preserve">□当協会HP　</w:t>
            </w:r>
            <w:r w:rsidR="00A8745D">
              <w:rPr>
                <w:rFonts w:asciiTheme="minorHAnsi" w:hAnsiTheme="minorHAnsi"/>
                <w:lang w:val="vi-VN"/>
              </w:rPr>
              <w:t xml:space="preserve">                </w:t>
            </w:r>
            <w:r w:rsidR="0070590A" w:rsidRPr="0070590A">
              <w:rPr>
                <w:rFonts w:asciiTheme="minorHAnsi" w:hAnsiTheme="minorHAnsi" w:cstheme="minorHAnsi"/>
                <w:lang w:val="vi-VN"/>
              </w:rPr>
              <w:t>Website</w:t>
            </w:r>
            <w:r w:rsidR="0070590A">
              <w:rPr>
                <w:rFonts w:asciiTheme="minorHAnsi" w:hAnsiTheme="minorHAnsi"/>
                <w:lang w:val="vi-VN"/>
              </w:rPr>
              <w:t xml:space="preserve"> Hiệp hội giao lưu quốc tế</w:t>
            </w:r>
          </w:p>
          <w:p w14:paraId="54E56027" w14:textId="4FB9D9FA" w:rsidR="00DA14FC" w:rsidRPr="0070590A" w:rsidRDefault="00DA14FC" w:rsidP="00195A2A">
            <w:pPr>
              <w:rPr>
                <w:rFonts w:asciiTheme="minorHAnsi" w:hAnsiTheme="minorHAnsi"/>
                <w:lang w:val="vi-VN"/>
              </w:rPr>
            </w:pPr>
            <w:r w:rsidRPr="0070590A">
              <w:rPr>
                <w:rFonts w:hint="eastAsia"/>
                <w:lang w:val="vi-VN"/>
              </w:rPr>
              <w:t>□友人</w:t>
            </w:r>
            <w:r w:rsidR="0070590A">
              <w:rPr>
                <w:rFonts w:asciiTheme="minorHAnsi" w:hAnsiTheme="minorHAnsi"/>
                <w:lang w:val="vi-VN"/>
              </w:rPr>
              <w:t xml:space="preserve"> </w:t>
            </w:r>
            <w:r w:rsidR="00A8745D">
              <w:rPr>
                <w:rFonts w:asciiTheme="minorHAnsi" w:hAnsiTheme="minorHAnsi"/>
                <w:lang w:val="vi-VN"/>
              </w:rPr>
              <w:t xml:space="preserve">                             </w:t>
            </w:r>
            <w:r w:rsidR="0070590A">
              <w:rPr>
                <w:rFonts w:asciiTheme="minorHAnsi" w:hAnsiTheme="minorHAnsi"/>
                <w:lang w:val="vi-VN"/>
              </w:rPr>
              <w:t>Người quen</w:t>
            </w:r>
          </w:p>
          <w:p w14:paraId="6656B3A8" w14:textId="6E355AC2" w:rsidR="00DA14FC" w:rsidRPr="0070590A" w:rsidRDefault="00DA14FC" w:rsidP="007A50B8">
            <w:pPr>
              <w:ind w:left="2660" w:hangingChars="950" w:hanging="2660"/>
              <w:rPr>
                <w:lang w:val="vi-VN"/>
              </w:rPr>
            </w:pPr>
            <w:r w:rsidRPr="0070590A">
              <w:rPr>
                <w:rFonts w:hint="eastAsia"/>
                <w:lang w:val="vi-VN"/>
              </w:rPr>
              <w:t>□</w:t>
            </w:r>
            <w:r>
              <w:rPr>
                <w:rFonts w:hint="eastAsia"/>
              </w:rPr>
              <w:t>その</w:t>
            </w:r>
            <w:r w:rsidRPr="0070590A">
              <w:rPr>
                <w:rFonts w:hint="eastAsia"/>
                <w:lang w:val="vi-VN"/>
              </w:rPr>
              <w:t>他</w:t>
            </w:r>
            <w:r w:rsidR="0070590A">
              <w:rPr>
                <w:rFonts w:asciiTheme="minorHAnsi" w:hAnsiTheme="minorHAnsi"/>
                <w:lang w:val="vi-VN"/>
              </w:rPr>
              <w:t xml:space="preserve"> </w:t>
            </w:r>
            <w:r w:rsidR="00A8745D">
              <w:rPr>
                <w:rFonts w:asciiTheme="minorHAnsi" w:hAnsiTheme="minorHAnsi"/>
                <w:lang w:val="vi-VN"/>
              </w:rPr>
              <w:t xml:space="preserve">                           </w:t>
            </w:r>
            <w:r w:rsidR="0070590A">
              <w:rPr>
                <w:rFonts w:asciiTheme="minorHAnsi" w:hAnsiTheme="minorHAnsi"/>
                <w:lang w:val="vi-VN"/>
              </w:rPr>
              <w:t xml:space="preserve">Nguồn </w:t>
            </w:r>
            <w:r w:rsidR="00CB0E27">
              <w:rPr>
                <w:rFonts w:asciiTheme="minorHAnsi" w:hAnsiTheme="minorHAnsi"/>
                <w:lang w:val="vi-VN"/>
              </w:rPr>
              <w:t>thông tin</w:t>
            </w:r>
            <w:r w:rsidR="0070590A">
              <w:rPr>
                <w:rFonts w:asciiTheme="minorHAnsi" w:hAnsiTheme="minorHAnsi"/>
                <w:lang w:val="vi-VN"/>
              </w:rPr>
              <w:t xml:space="preserve"> khác</w:t>
            </w:r>
            <w:r w:rsidRPr="0070590A">
              <w:rPr>
                <w:rFonts w:hint="eastAsia"/>
                <w:lang w:val="vi-VN"/>
              </w:rPr>
              <w:t>（</w:t>
            </w:r>
            <w:r w:rsidR="009B5DA4">
              <w:rPr>
                <w:rFonts w:asciiTheme="minorHAnsi" w:hAnsiTheme="minorHAnsi"/>
                <w:lang w:val="vi-VN"/>
              </w:rPr>
              <w:t>........................................................</w:t>
            </w:r>
            <w:r w:rsidRPr="0070590A">
              <w:rPr>
                <w:rFonts w:hint="eastAsia"/>
                <w:lang w:val="vi-VN"/>
              </w:rPr>
              <w:t>）</w:t>
            </w:r>
          </w:p>
        </w:tc>
      </w:tr>
      <w:tr w:rsidR="00650259" w:rsidRPr="00C72E01" w14:paraId="3615FA35" w14:textId="77777777" w:rsidTr="00A535DB">
        <w:trPr>
          <w:trHeight w:val="938"/>
        </w:trPr>
        <w:tc>
          <w:tcPr>
            <w:tcW w:w="1688" w:type="pct"/>
          </w:tcPr>
          <w:p w14:paraId="147D91FC" w14:textId="1A9EE72A" w:rsidR="00650259" w:rsidRDefault="00A535DB" w:rsidP="006B6C35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>※依頼</w:t>
            </w:r>
            <w:r w:rsidR="00195A2A">
              <w:rPr>
                <w:rFonts w:hint="eastAsia"/>
              </w:rPr>
              <w:t>日時</w:t>
            </w:r>
          </w:p>
          <w:p w14:paraId="5FF6FCBD" w14:textId="375CFA14" w:rsidR="00E01590" w:rsidRPr="00E01590" w:rsidRDefault="00E01590" w:rsidP="006B6C35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Thời gian yêu cầu </w:t>
            </w:r>
            <w:r w:rsidR="003D2A69">
              <w:rPr>
                <w:rFonts w:asciiTheme="minorHAnsi" w:hAnsiTheme="minorHAnsi"/>
                <w:lang w:val="vi-VN"/>
              </w:rPr>
              <w:t>hỗ trợ</w:t>
            </w:r>
          </w:p>
          <w:p w14:paraId="2C57AFF7" w14:textId="77777777" w:rsidR="006B6C35" w:rsidRDefault="006B6C35" w:rsidP="006B6C35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>通訳にかかった時間</w:t>
            </w:r>
          </w:p>
          <w:p w14:paraId="6B03B867" w14:textId="2866260A" w:rsidR="00E01590" w:rsidRPr="00E01590" w:rsidRDefault="00E01590" w:rsidP="006B6C35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Thời gian </w:t>
            </w:r>
            <w:r w:rsidR="003D2A69">
              <w:rPr>
                <w:rFonts w:asciiTheme="minorHAnsi" w:hAnsiTheme="minorHAnsi"/>
                <w:lang w:val="vi-VN"/>
              </w:rPr>
              <w:t>cần hỗ trợ</w:t>
            </w:r>
            <w:r w:rsidR="00966B6B">
              <w:rPr>
                <w:rFonts w:asciiTheme="minorHAnsi" w:hAnsiTheme="minorHAnsi"/>
                <w:lang w:val="vi-VN"/>
              </w:rPr>
              <w:t xml:space="preserve"> thông dịch</w:t>
            </w:r>
          </w:p>
        </w:tc>
        <w:tc>
          <w:tcPr>
            <w:tcW w:w="3312" w:type="pct"/>
          </w:tcPr>
          <w:p w14:paraId="32C3680E" w14:textId="6F92D46D" w:rsidR="00650259" w:rsidRDefault="006B6C35" w:rsidP="00F30E6A">
            <w:pPr>
              <w:rPr>
                <w:rFonts w:asciiTheme="minorHAnsi" w:hAnsiTheme="minorHAnsi"/>
                <w:lang w:val="vi-VN"/>
              </w:rPr>
            </w:pPr>
            <w:r w:rsidRPr="00752470">
              <w:rPr>
                <w:rFonts w:hint="eastAsia"/>
                <w:lang w:val="vi-VN"/>
              </w:rPr>
              <w:t>年　　月　　日</w:t>
            </w:r>
            <w:r w:rsidR="00195A2A" w:rsidRPr="00752470">
              <w:rPr>
                <w:rFonts w:hint="eastAsia"/>
                <w:lang w:val="vi-VN"/>
              </w:rPr>
              <w:t>/</w:t>
            </w:r>
            <w:r w:rsidRPr="00752470">
              <w:rPr>
                <w:rFonts w:hint="eastAsia"/>
                <w:lang w:val="vi-VN"/>
              </w:rPr>
              <w:t xml:space="preserve">　　　</w:t>
            </w:r>
            <w:r w:rsidR="00195A2A" w:rsidRPr="00752470">
              <w:rPr>
                <w:rFonts w:hint="eastAsia"/>
                <w:lang w:val="vi-VN"/>
              </w:rPr>
              <w:t xml:space="preserve">　</w:t>
            </w:r>
            <w:r w:rsidRPr="00752470">
              <w:rPr>
                <w:rFonts w:hint="eastAsia"/>
                <w:lang w:val="vi-VN"/>
              </w:rPr>
              <w:t>時</w:t>
            </w:r>
            <w:r w:rsidR="00195A2A" w:rsidRPr="00752470">
              <w:rPr>
                <w:rFonts w:hint="eastAsia"/>
                <w:lang w:val="vi-VN"/>
              </w:rPr>
              <w:t xml:space="preserve">　　</w:t>
            </w:r>
            <w:r w:rsidRPr="00752470">
              <w:rPr>
                <w:rFonts w:hint="eastAsia"/>
                <w:lang w:val="vi-VN"/>
              </w:rPr>
              <w:t xml:space="preserve">　分</w:t>
            </w:r>
            <w:r w:rsidR="00195A2A" w:rsidRPr="00752470">
              <w:rPr>
                <w:rFonts w:hint="eastAsia"/>
                <w:lang w:val="vi-VN"/>
              </w:rPr>
              <w:t xml:space="preserve">　</w:t>
            </w:r>
            <w:r w:rsidRPr="00752470">
              <w:rPr>
                <w:rFonts w:hint="eastAsia"/>
                <w:lang w:val="vi-VN"/>
              </w:rPr>
              <w:t xml:space="preserve">～　</w:t>
            </w:r>
            <w:r w:rsidR="00195A2A" w:rsidRPr="00752470">
              <w:rPr>
                <w:rFonts w:hint="eastAsia"/>
                <w:lang w:val="vi-VN"/>
              </w:rPr>
              <w:t xml:space="preserve">　</w:t>
            </w:r>
            <w:r w:rsidRPr="00752470">
              <w:rPr>
                <w:rFonts w:hint="eastAsia"/>
                <w:lang w:val="vi-VN"/>
              </w:rPr>
              <w:t xml:space="preserve">　</w:t>
            </w:r>
            <w:r w:rsidR="00195A2A" w:rsidRPr="00752470">
              <w:rPr>
                <w:rFonts w:hint="eastAsia"/>
                <w:lang w:val="vi-VN"/>
              </w:rPr>
              <w:t xml:space="preserve">　</w:t>
            </w:r>
            <w:r w:rsidRPr="00752470">
              <w:rPr>
                <w:rFonts w:hint="eastAsia"/>
                <w:lang w:val="vi-VN"/>
              </w:rPr>
              <w:t xml:space="preserve">時　</w:t>
            </w:r>
            <w:r w:rsidR="00195A2A" w:rsidRPr="00752470">
              <w:rPr>
                <w:rFonts w:hint="eastAsia"/>
                <w:lang w:val="vi-VN"/>
              </w:rPr>
              <w:t xml:space="preserve">　　</w:t>
            </w:r>
            <w:r w:rsidRPr="00752470">
              <w:rPr>
                <w:rFonts w:hint="eastAsia"/>
                <w:lang w:val="vi-VN"/>
              </w:rPr>
              <w:t xml:space="preserve">　分</w:t>
            </w:r>
          </w:p>
          <w:p w14:paraId="601DDC2B" w14:textId="04869A85" w:rsidR="00E01590" w:rsidRPr="00E01590" w:rsidRDefault="00E01590" w:rsidP="00F30E6A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Ngày ... tháng ... năm</w:t>
            </w:r>
            <w:r w:rsidR="00170B15">
              <w:rPr>
                <w:rFonts w:asciiTheme="minorHAnsi" w:hAnsiTheme="minorHAnsi"/>
                <w:lang w:val="vi-VN"/>
              </w:rPr>
              <w:t xml:space="preserve"> .....</w:t>
            </w:r>
            <w:r w:rsidR="00F30E6A">
              <w:rPr>
                <w:rFonts w:asciiTheme="minorHAnsi" w:hAnsiTheme="minorHAnsi"/>
                <w:lang w:val="vi-VN"/>
              </w:rPr>
              <w:t xml:space="preserve"> </w:t>
            </w:r>
            <w:r>
              <w:rPr>
                <w:rFonts w:asciiTheme="minorHAnsi" w:hAnsiTheme="minorHAnsi"/>
                <w:lang w:val="vi-VN"/>
              </w:rPr>
              <w:t>Từ ... giờ ... phút đến ... giờ ... phút</w:t>
            </w:r>
          </w:p>
          <w:p w14:paraId="3EA4A1FE" w14:textId="77777777" w:rsidR="006B6C35" w:rsidRDefault="00195A2A" w:rsidP="00195A2A">
            <w:pPr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>上記の内通訳に要した時間（　　　　　　　時間　　　　　　分）</w:t>
            </w:r>
          </w:p>
          <w:p w14:paraId="08C62F6C" w14:textId="3FCBB4DC" w:rsidR="00290B08" w:rsidRPr="00290B08" w:rsidRDefault="00966B6B" w:rsidP="00195A2A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Thời gian cần hỗ trợ thông dịch ( ... tiếng ... phút)</w:t>
            </w:r>
          </w:p>
        </w:tc>
      </w:tr>
      <w:tr w:rsidR="00A535DB" w:rsidRPr="00170B15" w14:paraId="63E72126" w14:textId="77777777" w:rsidTr="00A535DB">
        <w:trPr>
          <w:trHeight w:val="773"/>
        </w:trPr>
        <w:tc>
          <w:tcPr>
            <w:tcW w:w="1688" w:type="pct"/>
          </w:tcPr>
          <w:p w14:paraId="666F13CA" w14:textId="77777777" w:rsidR="00A535DB" w:rsidRDefault="00A535DB" w:rsidP="006B6C35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>継続希望の有無</w:t>
            </w:r>
          </w:p>
          <w:p w14:paraId="50052C73" w14:textId="4FE9F91F" w:rsidR="00170B15" w:rsidRPr="00170B15" w:rsidRDefault="00170B15" w:rsidP="006B6C35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Bạn có nguyện vọng sử dụng </w:t>
            </w:r>
            <w:r w:rsidR="003D2A69">
              <w:rPr>
                <w:rFonts w:asciiTheme="minorHAnsi" w:hAnsiTheme="minorHAnsi"/>
                <w:lang w:val="vi-VN"/>
              </w:rPr>
              <w:t>hỗ trợ</w:t>
            </w:r>
            <w:r>
              <w:rPr>
                <w:rFonts w:asciiTheme="minorHAnsi" w:hAnsiTheme="minorHAnsi"/>
                <w:lang w:val="vi-VN"/>
              </w:rPr>
              <w:t xml:space="preserve"> trong tương lai hay không?</w:t>
            </w:r>
          </w:p>
        </w:tc>
        <w:tc>
          <w:tcPr>
            <w:tcW w:w="3312" w:type="pct"/>
          </w:tcPr>
          <w:p w14:paraId="0E88C909" w14:textId="77777777" w:rsidR="00A535DB" w:rsidRDefault="00A535DB" w:rsidP="00A535DB">
            <w:pPr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 xml:space="preserve">有（　　　年　　月　　日）　・　無　</w:t>
            </w:r>
          </w:p>
          <w:p w14:paraId="71870566" w14:textId="04E63D38" w:rsidR="00170B15" w:rsidRPr="00170B15" w:rsidRDefault="00170B15" w:rsidP="00A535DB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Có ( Ngày ... tháng ... năm .....)/ Không</w:t>
            </w:r>
          </w:p>
        </w:tc>
      </w:tr>
      <w:tr w:rsidR="00650259" w:rsidRPr="00B84D06" w14:paraId="5F760452" w14:textId="77777777" w:rsidTr="00A535DB">
        <w:trPr>
          <w:trHeight w:val="680"/>
        </w:trPr>
        <w:tc>
          <w:tcPr>
            <w:tcW w:w="1688" w:type="pct"/>
          </w:tcPr>
          <w:p w14:paraId="1C7836F7" w14:textId="3C7A430C" w:rsidR="00195A2A" w:rsidRDefault="00A535DB" w:rsidP="00195A2A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>※</w:t>
            </w:r>
            <w:r w:rsidR="00195A2A">
              <w:rPr>
                <w:rFonts w:hint="eastAsia"/>
              </w:rPr>
              <w:t>場所（住所・施設名）</w:t>
            </w:r>
          </w:p>
          <w:p w14:paraId="10363432" w14:textId="77777777" w:rsidR="00786D49" w:rsidRDefault="005A33D2" w:rsidP="007F0996">
            <w:pPr>
              <w:ind w:firstLineChars="100" w:firstLine="280"/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Địa điểm</w:t>
            </w:r>
          </w:p>
          <w:p w14:paraId="042C9109" w14:textId="5E2B4421" w:rsidR="005A33D2" w:rsidRPr="00C72E01" w:rsidRDefault="005A33D2" w:rsidP="00786D49">
            <w:pPr>
              <w:jc w:val="both"/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 xml:space="preserve"> </w:t>
            </w:r>
            <w:r w:rsidR="007F0996">
              <w:rPr>
                <w:rFonts w:asciiTheme="minorHAnsi" w:hAnsiTheme="minorHAnsi"/>
                <w:lang w:val="vi-VN"/>
              </w:rPr>
              <w:t xml:space="preserve">    </w:t>
            </w:r>
            <w:r>
              <w:rPr>
                <w:rFonts w:asciiTheme="minorHAnsi" w:hAnsiTheme="minorHAnsi"/>
                <w:lang w:val="vi-VN"/>
              </w:rPr>
              <w:t>(Địa chỉ, Tên tòa nhà)</w:t>
            </w:r>
          </w:p>
        </w:tc>
        <w:tc>
          <w:tcPr>
            <w:tcW w:w="3312" w:type="pct"/>
          </w:tcPr>
          <w:p w14:paraId="7ADF5D5B" w14:textId="6BF7DF28" w:rsidR="00195A2A" w:rsidRPr="00B84D06" w:rsidRDefault="00195A2A" w:rsidP="00195A2A">
            <w:pPr>
              <w:rPr>
                <w:rFonts w:asciiTheme="minorHAnsi" w:hAnsiTheme="minorHAnsi"/>
                <w:lang w:val="vi-VN"/>
              </w:rPr>
            </w:pPr>
            <w:r w:rsidRPr="0024018D">
              <w:rPr>
                <w:rFonts w:hint="eastAsia"/>
                <w:lang w:val="vi-VN"/>
              </w:rPr>
              <w:t>場所</w:t>
            </w:r>
            <w:r w:rsidR="00B84D06">
              <w:rPr>
                <w:rFonts w:asciiTheme="minorHAnsi" w:hAnsiTheme="minorHAnsi"/>
                <w:lang w:val="vi-VN"/>
              </w:rPr>
              <w:t xml:space="preserve"> Địa </w:t>
            </w:r>
            <w:r w:rsidR="007816F4">
              <w:rPr>
                <w:rFonts w:asciiTheme="minorHAnsi" w:hAnsiTheme="minorHAnsi"/>
                <w:lang w:val="vi-VN"/>
              </w:rPr>
              <w:t>điểm:</w:t>
            </w:r>
            <w:r w:rsidR="009576F2">
              <w:rPr>
                <w:rFonts w:asciiTheme="minorHAnsi" w:hAnsiTheme="minorHAnsi"/>
                <w:lang w:val="vi-VN"/>
              </w:rPr>
              <w:t xml:space="preserve"> ............................................................................</w:t>
            </w:r>
          </w:p>
          <w:p w14:paraId="0B61DFCE" w14:textId="77777777" w:rsidR="00C72E01" w:rsidRDefault="00C72E01" w:rsidP="00195A2A">
            <w:pPr>
              <w:rPr>
                <w:rFonts w:asciiTheme="minorHAnsi" w:hAnsiTheme="minorHAnsi"/>
                <w:lang w:val="vi-VN"/>
              </w:rPr>
            </w:pPr>
          </w:p>
          <w:p w14:paraId="3CC4A836" w14:textId="38896E86" w:rsidR="00127E2F" w:rsidRPr="00C72E01" w:rsidRDefault="00C72E01" w:rsidP="00195A2A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....................................................................................................</w:t>
            </w:r>
          </w:p>
        </w:tc>
      </w:tr>
      <w:tr w:rsidR="00650259" w:rsidRPr="00B84D06" w14:paraId="745E14B6" w14:textId="77777777" w:rsidTr="00A535DB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9576F2" w:rsidRDefault="00650259" w:rsidP="00346DE2">
            <w:pPr>
              <w:rPr>
                <w:b/>
                <w:sz w:val="8"/>
                <w:lang w:val="vi-VN"/>
              </w:rPr>
            </w:pPr>
          </w:p>
        </w:tc>
      </w:tr>
      <w:tr w:rsidR="00346DE2" w:rsidRPr="00C72E01" w14:paraId="327E0BEE" w14:textId="77777777" w:rsidTr="00CF0FBE">
        <w:trPr>
          <w:trHeight w:val="680"/>
        </w:trPr>
        <w:tc>
          <w:tcPr>
            <w:tcW w:w="5000" w:type="pct"/>
            <w:gridSpan w:val="2"/>
          </w:tcPr>
          <w:p w14:paraId="1C7985A2" w14:textId="77777777" w:rsidR="00346DE2" w:rsidRDefault="001901F9" w:rsidP="00CF0FBE">
            <w:pPr>
              <w:rPr>
                <w:rFonts w:asciiTheme="minorHAnsi" w:hAnsiTheme="minorHAnsi"/>
                <w:shd w:val="pct15" w:color="auto" w:fill="FFFFFF"/>
                <w:lang w:val="vi-VN"/>
              </w:rPr>
            </w:pPr>
            <w:r w:rsidRPr="004642AE">
              <w:rPr>
                <w:rFonts w:hint="eastAsia"/>
                <w:shd w:val="pct15" w:color="auto" w:fill="FFFFFF"/>
              </w:rPr>
              <w:t>私は下記のとおりコミュニティ通訳・翻訳活動について報告します。</w:t>
            </w:r>
          </w:p>
          <w:p w14:paraId="584D8F44" w14:textId="035AD857" w:rsidR="00A61473" w:rsidRPr="00A61473" w:rsidRDefault="00A61473" w:rsidP="00CF0FBE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shd w:val="pct15" w:color="auto" w:fill="FFFFFF"/>
                <w:lang w:val="vi-VN"/>
              </w:rPr>
              <w:t xml:space="preserve">Tôi xin báo cáo về sử dụng </w:t>
            </w:r>
            <w:r w:rsidR="001B6CAD">
              <w:rPr>
                <w:rFonts w:asciiTheme="minorHAnsi" w:hAnsiTheme="minorHAnsi"/>
                <w:shd w:val="pct15" w:color="auto" w:fill="FFFFFF"/>
                <w:lang w:val="vi-VN"/>
              </w:rPr>
              <w:t>hỗ trợ</w:t>
            </w:r>
            <w:r>
              <w:rPr>
                <w:rFonts w:asciiTheme="minorHAnsi" w:hAnsiTheme="minorHAnsi"/>
                <w:shd w:val="pct15" w:color="auto" w:fill="FFFFFF"/>
                <w:lang w:val="vi-VN"/>
              </w:rPr>
              <w:t xml:space="preserve"> </w:t>
            </w:r>
            <w:r w:rsidR="009B5DA4">
              <w:rPr>
                <w:rFonts w:asciiTheme="minorHAnsi" w:hAnsiTheme="minorHAnsi"/>
                <w:shd w:val="pct15" w:color="auto" w:fill="FFFFFF"/>
                <w:lang w:val="vi-VN"/>
              </w:rPr>
              <w:t xml:space="preserve">phiên </w:t>
            </w:r>
            <w:r>
              <w:rPr>
                <w:rFonts w:asciiTheme="minorHAnsi" w:hAnsiTheme="minorHAnsi"/>
                <w:shd w:val="pct15" w:color="auto" w:fill="FFFFFF"/>
                <w:lang w:val="vi-VN"/>
              </w:rPr>
              <w:t>dịch, biên dịch như dưới đây:</w:t>
            </w:r>
          </w:p>
        </w:tc>
      </w:tr>
      <w:tr w:rsidR="009B51F1" w:rsidRPr="0080051C" w14:paraId="3784EE3F" w14:textId="77777777" w:rsidTr="00A535DB">
        <w:tc>
          <w:tcPr>
            <w:tcW w:w="5000" w:type="pct"/>
            <w:gridSpan w:val="2"/>
          </w:tcPr>
          <w:p w14:paraId="30B94981" w14:textId="79D24F39" w:rsidR="009B51F1" w:rsidRDefault="00A535DB" w:rsidP="00346DE2">
            <w:pPr>
              <w:rPr>
                <w:rFonts w:asciiTheme="minorHAnsi" w:hAnsiTheme="minorHAnsi"/>
                <w:lang w:val="vi-VN"/>
              </w:rPr>
            </w:pPr>
            <w:r w:rsidRPr="00752470">
              <w:rPr>
                <w:rFonts w:hint="eastAsia"/>
                <w:lang w:val="vi-VN"/>
              </w:rPr>
              <w:t>※</w:t>
            </w:r>
            <w:r w:rsidR="009B51F1" w:rsidRPr="00752470">
              <w:rPr>
                <w:rFonts w:hint="eastAsia"/>
                <w:lang w:val="vi-VN"/>
              </w:rPr>
              <w:t>通訳</w:t>
            </w:r>
            <w:r w:rsidR="009B51F1">
              <w:rPr>
                <w:rFonts w:hint="eastAsia"/>
              </w:rPr>
              <w:t>の</w:t>
            </w:r>
            <w:r w:rsidR="009B51F1" w:rsidRPr="00752470">
              <w:rPr>
                <w:rFonts w:hint="eastAsia"/>
                <w:lang w:val="vi-VN"/>
              </w:rPr>
              <w:t>内容</w:t>
            </w:r>
            <w:r w:rsidR="009B51F1">
              <w:rPr>
                <w:rFonts w:hint="eastAsia"/>
              </w:rPr>
              <w:t>について</w:t>
            </w:r>
          </w:p>
          <w:p w14:paraId="419E54C6" w14:textId="07C79F1B" w:rsidR="00A61473" w:rsidRPr="00A61473" w:rsidRDefault="00A61473" w:rsidP="00346DE2">
            <w:pPr>
              <w:rPr>
                <w:rFonts w:asciiTheme="minorHAnsi" w:hAnsiTheme="minorHAnsi"/>
                <w:lang w:val="vi-VN"/>
              </w:rPr>
            </w:pPr>
            <w:r>
              <w:rPr>
                <w:rFonts w:asciiTheme="minorHAnsi" w:hAnsiTheme="minorHAnsi"/>
                <w:lang w:val="vi-VN"/>
              </w:rPr>
              <w:t>Nội dung thông dịch</w:t>
            </w:r>
          </w:p>
          <w:p w14:paraId="0E42221E" w14:textId="10197217" w:rsidR="009B51F1" w:rsidRPr="00752470" w:rsidRDefault="009B51F1" w:rsidP="00346DE2">
            <w:pPr>
              <w:rPr>
                <w:b/>
                <w:bCs/>
                <w:sz w:val="21"/>
                <w:szCs w:val="21"/>
                <w:lang w:val="vi-VN"/>
              </w:rPr>
            </w:pPr>
            <w:r w:rsidRPr="00752470">
              <w:rPr>
                <w:rFonts w:hint="eastAsia"/>
                <w:lang w:val="vi-VN"/>
              </w:rPr>
              <w:t xml:space="preserve">　</w:t>
            </w:r>
            <w:r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問題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>なく</w:t>
            </w:r>
            <w:r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通訳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>でき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ていた</w:t>
            </w:r>
            <w:r w:rsidR="00215651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Thông dịch trôi chảy các vấn đề</w:t>
            </w:r>
            <w:r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 xml:space="preserve">　/</w:t>
            </w:r>
            <w:r w:rsidR="00413866" w:rsidRPr="00752470">
              <w:rPr>
                <w:b/>
                <w:bCs/>
                <w:sz w:val="21"/>
                <w:szCs w:val="21"/>
                <w:lang w:val="vi-VN"/>
              </w:rPr>
              <w:t xml:space="preserve"> </w:t>
            </w:r>
            <w:r w:rsidR="00A535DB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通訳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に</w:t>
            </w:r>
            <w:r w:rsidR="00413866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時間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がかかった</w:t>
            </w:r>
            <w:r w:rsidR="00215651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Thông dịch</w:t>
            </w:r>
            <w:r w:rsidR="00215651">
              <w:rPr>
                <w:rFonts w:asciiTheme="minorHAnsi" w:hAnsiTheme="minorHAnsi" w:hint="eastAsia"/>
                <w:b/>
                <w:bCs/>
                <w:sz w:val="21"/>
                <w:szCs w:val="21"/>
                <w:lang w:val="vi-VN"/>
              </w:rPr>
              <w:t xml:space="preserve"> </w:t>
            </w:r>
            <w:r w:rsidR="00215651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>mất khá nhiều thời gian</w:t>
            </w:r>
            <w:r w:rsidR="00413866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 xml:space="preserve"> </w:t>
            </w:r>
            <w:r w:rsidR="00413866" w:rsidRPr="00752470">
              <w:rPr>
                <w:b/>
                <w:bCs/>
                <w:sz w:val="21"/>
                <w:szCs w:val="21"/>
                <w:lang w:val="vi-VN"/>
              </w:rPr>
              <w:t xml:space="preserve">/ </w:t>
            </w:r>
            <w:r w:rsidR="00A535DB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何回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か</w:t>
            </w:r>
            <w:r w:rsidR="00413866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聞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>き</w:t>
            </w:r>
            <w:r w:rsidR="00413866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返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>し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や</w:t>
            </w:r>
            <w:r w:rsidR="00A535DB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確認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を</w:t>
            </w:r>
            <w:r w:rsidR="00566476">
              <w:rPr>
                <w:rFonts w:hint="eastAsia"/>
                <w:b/>
                <w:bCs/>
                <w:sz w:val="21"/>
                <w:szCs w:val="21"/>
              </w:rPr>
              <w:t>する</w:t>
            </w:r>
            <w:r w:rsidR="00566476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必要</w:t>
            </w:r>
            <w:r w:rsidR="00566476">
              <w:rPr>
                <w:rFonts w:hint="eastAsia"/>
                <w:b/>
                <w:bCs/>
                <w:sz w:val="21"/>
                <w:szCs w:val="21"/>
              </w:rPr>
              <w:t>があった</w:t>
            </w:r>
            <w:r w:rsidR="00566476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 xml:space="preserve"> </w:t>
            </w:r>
            <w:r w:rsidR="00215651" w:rsidRPr="00752470">
              <w:rPr>
                <w:rFonts w:asciiTheme="minorHAnsi" w:hAnsiTheme="minorHAnsi" w:cstheme="minorHAnsi"/>
                <w:b/>
                <w:bCs/>
                <w:sz w:val="21"/>
                <w:szCs w:val="21"/>
                <w:lang w:val="vi-VN"/>
              </w:rPr>
              <w:t>Thông</w:t>
            </w:r>
            <w:r w:rsidR="00215651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dịch cần hỏi lại và xác nhận vấn đề nhiều lần</w:t>
            </w:r>
            <w:r w:rsidR="00566476" w:rsidRPr="00752470">
              <w:rPr>
                <w:rFonts w:hint="eastAsia"/>
                <w:b/>
                <w:bCs/>
                <w:sz w:val="21"/>
                <w:szCs w:val="21"/>
                <w:lang w:val="vi-VN"/>
              </w:rPr>
              <w:t>/</w:t>
            </w:r>
            <w:r w:rsidR="00566476" w:rsidRPr="00752470">
              <w:rPr>
                <w:b/>
                <w:bCs/>
                <w:sz w:val="21"/>
                <w:szCs w:val="21"/>
                <w:lang w:val="vi-VN"/>
              </w:rPr>
              <w:t xml:space="preserve"> </w:t>
            </w:r>
          </w:p>
          <w:p w14:paraId="1574A905" w14:textId="22011452" w:rsidR="009B51F1" w:rsidRPr="00EF4EA8" w:rsidRDefault="009B51F1" w:rsidP="00566476">
            <w:pPr>
              <w:ind w:firstLineChars="100" w:firstLine="210"/>
              <w:rPr>
                <w:b/>
                <w:bCs/>
                <w:sz w:val="21"/>
                <w:szCs w:val="21"/>
              </w:rPr>
            </w:pPr>
            <w:r w:rsidRPr="00EF4EA8">
              <w:rPr>
                <w:rFonts w:hint="eastAsia"/>
                <w:b/>
                <w:bCs/>
                <w:sz w:val="21"/>
                <w:szCs w:val="21"/>
              </w:rPr>
              <w:t>その他</w:t>
            </w:r>
            <w:r w:rsidR="00215651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 xml:space="preserve"> Vấn đề khác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>（</w:t>
            </w:r>
            <w:r w:rsidR="00214BFD">
              <w:rPr>
                <w:rFonts w:asciiTheme="minorHAnsi" w:hAnsiTheme="minorHAnsi"/>
                <w:b/>
                <w:bCs/>
                <w:sz w:val="21"/>
                <w:szCs w:val="21"/>
                <w:lang w:val="vi-VN"/>
              </w:rPr>
              <w:t>.....................................................................................................................................................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>）</w:t>
            </w:r>
          </w:p>
        </w:tc>
      </w:tr>
      <w:tr w:rsidR="009B51F1" w:rsidRPr="0080051C" w14:paraId="44E8D87A" w14:textId="77777777" w:rsidTr="00A535DB">
        <w:tc>
          <w:tcPr>
            <w:tcW w:w="5000" w:type="pct"/>
            <w:gridSpan w:val="2"/>
          </w:tcPr>
          <w:p w14:paraId="4565DFE1" w14:textId="43A5DDFC" w:rsidR="009B51F1" w:rsidRPr="00215651" w:rsidRDefault="00A535DB" w:rsidP="00346DE2">
            <w:pPr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t>全体的な感想</w:t>
            </w:r>
            <w:r w:rsidR="00215651">
              <w:rPr>
                <w:rFonts w:asciiTheme="minorHAnsi" w:hAnsiTheme="minorHAnsi"/>
                <w:lang w:val="vi-VN"/>
              </w:rPr>
              <w:t xml:space="preserve"> Cảm nghĩ chung của bạn là gì?</w:t>
            </w:r>
          </w:p>
          <w:p w14:paraId="7A634A37" w14:textId="6EAF005C" w:rsidR="009B51F1" w:rsidRDefault="009B51F1" w:rsidP="00346DE2"/>
          <w:p w14:paraId="4AADB924" w14:textId="0D469D08" w:rsidR="00BE70DC" w:rsidRDefault="00BE70DC" w:rsidP="00346DE2"/>
          <w:p w14:paraId="6902FBD1" w14:textId="32837ECE" w:rsidR="00A535DB" w:rsidRDefault="00A535DB" w:rsidP="00346DE2"/>
          <w:p w14:paraId="2395D31C" w14:textId="77777777" w:rsidR="00A535DB" w:rsidRDefault="00A535DB" w:rsidP="00346DE2"/>
          <w:p w14:paraId="34D5B9FA" w14:textId="77777777" w:rsidR="009B51F1" w:rsidRDefault="009B51F1" w:rsidP="00346DE2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A535DB">
        <w:tc>
          <w:tcPr>
            <w:tcW w:w="5000" w:type="pct"/>
            <w:gridSpan w:val="2"/>
          </w:tcPr>
          <w:p w14:paraId="0F7975F3" w14:textId="0C6688B4" w:rsidR="009B51F1" w:rsidRPr="00215651" w:rsidRDefault="009B51F1" w:rsidP="00346DE2">
            <w:pPr>
              <w:rPr>
                <w:rFonts w:asciiTheme="minorHAnsi" w:hAnsiTheme="minorHAnsi"/>
                <w:lang w:val="vi-VN"/>
              </w:rPr>
            </w:pPr>
            <w:r>
              <w:rPr>
                <w:rFonts w:hint="eastAsia"/>
              </w:rPr>
              <w:lastRenderedPageBreak/>
              <w:t>引継ぎ事項・資料など</w:t>
            </w:r>
            <w:r w:rsidR="00215651">
              <w:rPr>
                <w:rFonts w:asciiTheme="minorHAnsi" w:hAnsiTheme="minorHAnsi"/>
                <w:lang w:val="vi-VN"/>
              </w:rPr>
              <w:t xml:space="preserve"> Các nội dung, giấy tờ cần chia sẻ</w:t>
            </w:r>
          </w:p>
          <w:p w14:paraId="74A61055" w14:textId="77777777" w:rsidR="00215651" w:rsidRPr="00215651" w:rsidRDefault="00215651" w:rsidP="00346DE2">
            <w:pPr>
              <w:rPr>
                <w:rFonts w:asciiTheme="minorHAnsi" w:hAnsiTheme="minorHAnsi"/>
                <w:lang w:val="vi-VN"/>
              </w:rPr>
            </w:pPr>
          </w:p>
          <w:p w14:paraId="114EAEA0" w14:textId="77777777" w:rsidR="009B51F1" w:rsidRDefault="009B51F1" w:rsidP="00346DE2"/>
          <w:p w14:paraId="67252AD7" w14:textId="45D0ACF1" w:rsidR="009B51F1" w:rsidRDefault="009B51F1" w:rsidP="00346DE2"/>
          <w:p w14:paraId="7187763C" w14:textId="74CFD015" w:rsidR="00A535DB" w:rsidRDefault="00A535DB" w:rsidP="00346DE2"/>
          <w:p w14:paraId="40A65253" w14:textId="58B5B12A" w:rsidR="009B51F1" w:rsidRPr="0080051C" w:rsidRDefault="009B51F1" w:rsidP="00346DE2"/>
        </w:tc>
      </w:tr>
    </w:tbl>
    <w:p w14:paraId="78A2CBCA" w14:textId="77777777" w:rsidR="00CE6104" w:rsidRPr="0080051C" w:rsidRDefault="00CE6104" w:rsidP="004642AE">
      <w:pPr>
        <w:spacing w:after="0"/>
        <w:rPr>
          <w:sz w:val="16"/>
          <w:szCs w:val="16"/>
        </w:rPr>
      </w:pPr>
    </w:p>
    <w:sectPr w:rsidR="00CE6104" w:rsidRPr="0080051C" w:rsidSect="00F728E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8988C" w14:textId="77777777" w:rsidR="003A11B4" w:rsidRDefault="003A11B4" w:rsidP="00650259">
      <w:pPr>
        <w:spacing w:after="0" w:line="240" w:lineRule="auto"/>
      </w:pPr>
      <w:r>
        <w:separator/>
      </w:r>
    </w:p>
  </w:endnote>
  <w:endnote w:type="continuationSeparator" w:id="0">
    <w:p w14:paraId="78CE41EF" w14:textId="77777777" w:rsidR="003A11B4" w:rsidRDefault="003A11B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658BA2-10A1-4852-9A88-09A75027078F}"/>
    <w:embedBold r:id="rId2" w:fontKey="{4FCAA5D7-E59B-482F-BDBB-3050A1DD8B0C}"/>
    <w:embedItalic r:id="rId3" w:fontKey="{A6B2F285-2FE1-4ACC-8FB8-749FFEBEABB7}"/>
    <w:embedBoldItalic r:id="rId4" w:fontKey="{82205128-E5E4-4FF5-AB9B-4272A8A1DD5F}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093B8F65-C181-4D10-80F2-DBE4B768B38B}"/>
    <w:embedBold r:id="rId6" w:subsetted="1" w:fontKey="{483BBE1A-ECE9-4935-9132-942154A526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3914D271-D25D-4CD6-9C5A-FE51F31AB5F3}"/>
    <w:embedBold r:id="rId8" w:fontKey="{81910FAC-D100-4876-9FEC-C1146EC013D5}"/>
    <w:embedItalic r:id="rId9" w:fontKey="{0F83DA36-AFD4-4EBF-9A96-6B73DF00D1D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289685E-0B40-4EE5-A8BC-100E9652E2B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6541D" w14:textId="77777777" w:rsidR="003A11B4" w:rsidRDefault="003A11B4" w:rsidP="00650259">
      <w:pPr>
        <w:spacing w:after="0" w:line="240" w:lineRule="auto"/>
      </w:pPr>
      <w:r>
        <w:separator/>
      </w:r>
    </w:p>
  </w:footnote>
  <w:footnote w:type="continuationSeparator" w:id="0">
    <w:p w14:paraId="48F9B730" w14:textId="77777777" w:rsidR="003A11B4" w:rsidRDefault="003A11B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161"/>
      <w:gridCol w:w="7865"/>
    </w:tblGrid>
    <w:tr w:rsidR="00EE4521" w:rsidRPr="00CE48D7" w14:paraId="382B067B" w14:textId="77777777" w:rsidTr="00EE4521">
      <w:trPr>
        <w:trHeight w:val="990"/>
      </w:trPr>
      <w:tc>
        <w:tcPr>
          <w:tcW w:w="1134" w:type="dxa"/>
          <w:shd w:val="clear" w:color="auto" w:fill="731F1C" w:themeFill="accent5"/>
          <w:vAlign w:val="center"/>
        </w:tcPr>
        <w:p w14:paraId="6E1C1A4F" w14:textId="60F28587" w:rsidR="0027290D" w:rsidRPr="0080051C" w:rsidRDefault="00EE4521" w:rsidP="00EE4521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D60143D" wp14:editId="0EFCEF76">
                <wp:extent cx="600075" cy="519988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646" cy="53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2" w:type="dxa"/>
          <w:shd w:val="clear" w:color="auto" w:fill="731F1C" w:themeFill="accent5"/>
          <w:vAlign w:val="center"/>
        </w:tcPr>
        <w:p w14:paraId="0BA6200F" w14:textId="77777777" w:rsidR="001901F9" w:rsidRDefault="001901F9" w:rsidP="00EE4521">
          <w:pPr>
            <w:spacing w:after="0"/>
            <w:ind w:rightChars="-103" w:right="-288"/>
            <w:rPr>
              <w:rFonts w:cs="Times New Roman"/>
              <w:b/>
              <w:color w:val="FFFFFF"/>
              <w:sz w:val="40"/>
              <w:szCs w:val="40"/>
            </w:rPr>
          </w:pPr>
          <w:r w:rsidRPr="00EE4521">
            <w:rPr>
              <w:rFonts w:cs="Times New Roman" w:hint="eastAsia"/>
              <w:b/>
              <w:color w:val="FFFFFF"/>
              <w:sz w:val="40"/>
              <w:szCs w:val="40"/>
            </w:rPr>
            <w:t>コミュニティ通訳・翻訳</w:t>
          </w:r>
          <w:r w:rsidR="00EE4521" w:rsidRPr="00EE4521">
            <w:rPr>
              <w:rFonts w:cs="Times New Roman" w:hint="eastAsia"/>
              <w:b/>
              <w:color w:val="FFFFFF"/>
              <w:sz w:val="40"/>
              <w:szCs w:val="40"/>
            </w:rPr>
            <w:t>サポーター依頼者</w:t>
          </w:r>
          <w:r w:rsidRPr="00EE4521">
            <w:rPr>
              <w:rFonts w:cs="Times New Roman" w:hint="eastAsia"/>
              <w:b/>
              <w:color w:val="FFFFFF"/>
              <w:sz w:val="40"/>
              <w:szCs w:val="40"/>
            </w:rPr>
            <w:t>報告書</w:t>
          </w:r>
        </w:p>
        <w:p w14:paraId="472A2DC7" w14:textId="6829A81A" w:rsidR="009E49F2" w:rsidRPr="009E49F2" w:rsidRDefault="00CE48D7" w:rsidP="00CE48D7">
          <w:pPr>
            <w:spacing w:after="0"/>
            <w:ind w:rightChars="-103" w:right="-288"/>
            <w:rPr>
              <w:rFonts w:asciiTheme="minorHAnsi" w:hAnsiTheme="minorHAnsi" w:cs="Times New Roman"/>
              <w:b/>
              <w:color w:val="FFFFFF"/>
              <w:sz w:val="40"/>
              <w:szCs w:val="40"/>
              <w:lang w:val="vi-VN"/>
            </w:rPr>
          </w:pPr>
          <w:r>
            <w:rPr>
              <w:rFonts w:asciiTheme="minorHAnsi" w:hAnsiTheme="minorHAnsi" w:cs="Times New Roman"/>
              <w:b/>
              <w:color w:val="FFFFFF"/>
              <w:sz w:val="40"/>
              <w:szCs w:val="40"/>
              <w:lang w:val="vi-VN"/>
            </w:rPr>
            <w:t>Báo cáo của người yêu cầu hỗ trợ phiên dịch, biên dịch cộng đồng</w:t>
          </w:r>
          <w:r w:rsidR="009E49F2">
            <w:rPr>
              <w:rFonts w:asciiTheme="minorHAnsi" w:hAnsiTheme="minorHAnsi" w:cs="Times New Roman"/>
              <w:b/>
              <w:color w:val="FFFFFF"/>
              <w:sz w:val="40"/>
              <w:szCs w:val="40"/>
              <w:lang w:val="vi-VN"/>
            </w:rPr>
            <w:t xml:space="preserve"> </w:t>
          </w:r>
        </w:p>
      </w:tc>
    </w:tr>
  </w:tbl>
  <w:p w14:paraId="65A478B2" w14:textId="3C4909DD" w:rsidR="00650259" w:rsidRPr="00A535DB" w:rsidRDefault="00A535DB" w:rsidP="00731F26">
    <w:pPr>
      <w:pStyle w:val="af7"/>
      <w:rPr>
        <w:b/>
        <w:bCs/>
        <w:color w:val="FF0000"/>
      </w:rPr>
    </w:pPr>
    <w:r w:rsidRPr="00A535DB">
      <w:rPr>
        <w:rFonts w:hint="eastAsia"/>
        <w:b/>
        <w:bCs/>
        <w:color w:val="FF0000"/>
      </w:rPr>
      <w:t>※欄は通訳</w:t>
    </w:r>
    <w:r w:rsidR="00EE4521">
      <w:rPr>
        <w:rFonts w:hint="eastAsia"/>
        <w:b/>
        <w:bCs/>
        <w:color w:val="FF0000"/>
      </w:rPr>
      <w:t>について</w:t>
    </w:r>
    <w:r w:rsidRPr="00A535DB">
      <w:rPr>
        <w:rFonts w:hint="eastAsia"/>
        <w:b/>
        <w:bCs/>
        <w:color w:val="FF0000"/>
      </w:rPr>
      <w:t>のみ回答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37993506">
    <w:abstractNumId w:val="19"/>
  </w:num>
  <w:num w:numId="2" w16cid:durableId="277614404">
    <w:abstractNumId w:val="14"/>
  </w:num>
  <w:num w:numId="3" w16cid:durableId="1200321477">
    <w:abstractNumId w:val="23"/>
  </w:num>
  <w:num w:numId="4" w16cid:durableId="1164398274">
    <w:abstractNumId w:val="20"/>
  </w:num>
  <w:num w:numId="5" w16cid:durableId="940452259">
    <w:abstractNumId w:val="21"/>
  </w:num>
  <w:num w:numId="6" w16cid:durableId="302083241">
    <w:abstractNumId w:val="27"/>
  </w:num>
  <w:num w:numId="7" w16cid:durableId="1600913845">
    <w:abstractNumId w:val="13"/>
  </w:num>
  <w:num w:numId="8" w16cid:durableId="154103845">
    <w:abstractNumId w:val="18"/>
  </w:num>
  <w:num w:numId="9" w16cid:durableId="1692534134">
    <w:abstractNumId w:val="25"/>
  </w:num>
  <w:num w:numId="10" w16cid:durableId="1681590280">
    <w:abstractNumId w:val="7"/>
  </w:num>
  <w:num w:numId="11" w16cid:durableId="1949505335">
    <w:abstractNumId w:val="11"/>
  </w:num>
  <w:num w:numId="12" w16cid:durableId="1639919365">
    <w:abstractNumId w:val="6"/>
  </w:num>
  <w:num w:numId="13" w16cid:durableId="1670711020">
    <w:abstractNumId w:val="8"/>
  </w:num>
  <w:num w:numId="14" w16cid:durableId="1310550319">
    <w:abstractNumId w:val="16"/>
  </w:num>
  <w:num w:numId="15" w16cid:durableId="1316033126">
    <w:abstractNumId w:val="15"/>
  </w:num>
  <w:num w:numId="16" w16cid:durableId="485441714">
    <w:abstractNumId w:val="24"/>
  </w:num>
  <w:num w:numId="17" w16cid:durableId="500389967">
    <w:abstractNumId w:val="9"/>
  </w:num>
  <w:num w:numId="18" w16cid:durableId="361132585">
    <w:abstractNumId w:val="30"/>
  </w:num>
  <w:num w:numId="19" w16cid:durableId="1348362600">
    <w:abstractNumId w:val="26"/>
  </w:num>
  <w:num w:numId="20" w16cid:durableId="209609823">
    <w:abstractNumId w:val="22"/>
  </w:num>
  <w:num w:numId="21" w16cid:durableId="359596190">
    <w:abstractNumId w:val="29"/>
  </w:num>
  <w:num w:numId="22" w16cid:durableId="1882670149">
    <w:abstractNumId w:val="10"/>
  </w:num>
  <w:num w:numId="23" w16cid:durableId="1425104374">
    <w:abstractNumId w:val="17"/>
  </w:num>
  <w:num w:numId="24" w16cid:durableId="14620320">
    <w:abstractNumId w:val="12"/>
  </w:num>
  <w:num w:numId="25" w16cid:durableId="535628738">
    <w:abstractNumId w:val="28"/>
  </w:num>
  <w:num w:numId="26" w16cid:durableId="1391885279">
    <w:abstractNumId w:val="5"/>
  </w:num>
  <w:num w:numId="27" w16cid:durableId="912543168">
    <w:abstractNumId w:val="4"/>
  </w:num>
  <w:num w:numId="28" w16cid:durableId="1794402069">
    <w:abstractNumId w:val="3"/>
  </w:num>
  <w:num w:numId="29" w16cid:durableId="569578795">
    <w:abstractNumId w:val="2"/>
  </w:num>
  <w:num w:numId="30" w16cid:durableId="1401974875">
    <w:abstractNumId w:val="1"/>
  </w:num>
  <w:num w:numId="31" w16cid:durableId="8150337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D1F49"/>
    <w:rsid w:val="000F3ACA"/>
    <w:rsid w:val="00127E2F"/>
    <w:rsid w:val="001501D4"/>
    <w:rsid w:val="001639AE"/>
    <w:rsid w:val="00170B15"/>
    <w:rsid w:val="001727CA"/>
    <w:rsid w:val="001901F9"/>
    <w:rsid w:val="00195A2A"/>
    <w:rsid w:val="001B6CAD"/>
    <w:rsid w:val="001C4A3D"/>
    <w:rsid w:val="00214BFD"/>
    <w:rsid w:val="00215651"/>
    <w:rsid w:val="0024018D"/>
    <w:rsid w:val="00245136"/>
    <w:rsid w:val="002462F3"/>
    <w:rsid w:val="0027290D"/>
    <w:rsid w:val="00290B08"/>
    <w:rsid w:val="002A2A97"/>
    <w:rsid w:val="002C56E6"/>
    <w:rsid w:val="002D4EF1"/>
    <w:rsid w:val="00305049"/>
    <w:rsid w:val="00322521"/>
    <w:rsid w:val="00346DE2"/>
    <w:rsid w:val="00361E11"/>
    <w:rsid w:val="00374C61"/>
    <w:rsid w:val="003A11B4"/>
    <w:rsid w:val="003B4744"/>
    <w:rsid w:val="003D2A69"/>
    <w:rsid w:val="003F0847"/>
    <w:rsid w:val="0040090B"/>
    <w:rsid w:val="00413866"/>
    <w:rsid w:val="00416468"/>
    <w:rsid w:val="0046302A"/>
    <w:rsid w:val="004642AE"/>
    <w:rsid w:val="00466623"/>
    <w:rsid w:val="00477948"/>
    <w:rsid w:val="00487D2D"/>
    <w:rsid w:val="004D5D62"/>
    <w:rsid w:val="005112D0"/>
    <w:rsid w:val="00535768"/>
    <w:rsid w:val="00566476"/>
    <w:rsid w:val="00577E06"/>
    <w:rsid w:val="00585E84"/>
    <w:rsid w:val="005A33D2"/>
    <w:rsid w:val="005A3BF7"/>
    <w:rsid w:val="005F2035"/>
    <w:rsid w:val="005F7990"/>
    <w:rsid w:val="0063739C"/>
    <w:rsid w:val="00650259"/>
    <w:rsid w:val="00674BA1"/>
    <w:rsid w:val="00693BDD"/>
    <w:rsid w:val="006B6C35"/>
    <w:rsid w:val="006E629B"/>
    <w:rsid w:val="006F4CF6"/>
    <w:rsid w:val="0070590A"/>
    <w:rsid w:val="00731A11"/>
    <w:rsid w:val="00731F26"/>
    <w:rsid w:val="00732388"/>
    <w:rsid w:val="00752470"/>
    <w:rsid w:val="00753430"/>
    <w:rsid w:val="00760D65"/>
    <w:rsid w:val="00770F25"/>
    <w:rsid w:val="007816F4"/>
    <w:rsid w:val="00786D49"/>
    <w:rsid w:val="007A35A8"/>
    <w:rsid w:val="007A50B8"/>
    <w:rsid w:val="007B0A85"/>
    <w:rsid w:val="007C6A52"/>
    <w:rsid w:val="007F0996"/>
    <w:rsid w:val="0080051C"/>
    <w:rsid w:val="0082043E"/>
    <w:rsid w:val="008452A4"/>
    <w:rsid w:val="008563E9"/>
    <w:rsid w:val="008E203A"/>
    <w:rsid w:val="008E7BFB"/>
    <w:rsid w:val="0091229C"/>
    <w:rsid w:val="00914509"/>
    <w:rsid w:val="00940E73"/>
    <w:rsid w:val="009576F2"/>
    <w:rsid w:val="00966B6B"/>
    <w:rsid w:val="00976078"/>
    <w:rsid w:val="0098597D"/>
    <w:rsid w:val="009B51F1"/>
    <w:rsid w:val="009B5DA4"/>
    <w:rsid w:val="009E49F2"/>
    <w:rsid w:val="009F619A"/>
    <w:rsid w:val="009F6DDE"/>
    <w:rsid w:val="00A07415"/>
    <w:rsid w:val="00A370A8"/>
    <w:rsid w:val="00A535DB"/>
    <w:rsid w:val="00A61473"/>
    <w:rsid w:val="00A65D5E"/>
    <w:rsid w:val="00A72C6E"/>
    <w:rsid w:val="00A865DB"/>
    <w:rsid w:val="00A8745D"/>
    <w:rsid w:val="00B25CE8"/>
    <w:rsid w:val="00B7638F"/>
    <w:rsid w:val="00B84D06"/>
    <w:rsid w:val="00BB4CF3"/>
    <w:rsid w:val="00BD4753"/>
    <w:rsid w:val="00BD5CB1"/>
    <w:rsid w:val="00BE62EE"/>
    <w:rsid w:val="00BE70DC"/>
    <w:rsid w:val="00C003BA"/>
    <w:rsid w:val="00C46878"/>
    <w:rsid w:val="00C569EB"/>
    <w:rsid w:val="00C57BA2"/>
    <w:rsid w:val="00C72E01"/>
    <w:rsid w:val="00CB0E27"/>
    <w:rsid w:val="00CB4A51"/>
    <w:rsid w:val="00CC03EC"/>
    <w:rsid w:val="00CD4532"/>
    <w:rsid w:val="00CD47B0"/>
    <w:rsid w:val="00CE48D7"/>
    <w:rsid w:val="00CE6104"/>
    <w:rsid w:val="00CE7918"/>
    <w:rsid w:val="00CF0FBE"/>
    <w:rsid w:val="00D16163"/>
    <w:rsid w:val="00D273FB"/>
    <w:rsid w:val="00D27C15"/>
    <w:rsid w:val="00D92EB6"/>
    <w:rsid w:val="00DA14FC"/>
    <w:rsid w:val="00DB3FAD"/>
    <w:rsid w:val="00DF36DD"/>
    <w:rsid w:val="00E01590"/>
    <w:rsid w:val="00E61C09"/>
    <w:rsid w:val="00E677FE"/>
    <w:rsid w:val="00E945E7"/>
    <w:rsid w:val="00EB3B58"/>
    <w:rsid w:val="00EB563B"/>
    <w:rsid w:val="00EC7359"/>
    <w:rsid w:val="00EE3054"/>
    <w:rsid w:val="00EE4521"/>
    <w:rsid w:val="00EF49D1"/>
    <w:rsid w:val="00EF4EA8"/>
    <w:rsid w:val="00F00606"/>
    <w:rsid w:val="00F01256"/>
    <w:rsid w:val="00F30E6A"/>
    <w:rsid w:val="00F62A1B"/>
    <w:rsid w:val="00F728E9"/>
    <w:rsid w:val="00F96B20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08D3E-F529-440E-8171-B1DC04ACCF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2</Pages>
  <Words>437</Words>
  <Characters>1381</Characters>
  <Application>Microsoft Office Word</Application>
  <DocSecurity>0</DocSecurity>
  <Lines>65</Lines>
  <Paragraphs>49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2026-05-14T03:10:00Z</dcterms:created>
  <dcterms:modified xsi:type="dcterms:W3CDTF">2026-05-22T02:14:00Z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