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650259" w:rsidRPr="0080051C" w14:paraId="40DE9BC3" w14:textId="77777777" w:rsidTr="005B5B84">
        <w:trPr>
          <w:trHeight w:val="136"/>
        </w:trPr>
        <w:tc>
          <w:tcPr>
            <w:tcW w:w="1753" w:type="pct"/>
            <w:vAlign w:val="center"/>
          </w:tcPr>
          <w:p w14:paraId="7B0934A5" w14:textId="1AFBCDA9" w:rsidR="00650259" w:rsidRPr="00E17604" w:rsidRDefault="00E17604" w:rsidP="00382029">
            <w:pPr>
              <w:pStyle w:val="af7"/>
              <w:rPr>
                <w:rFonts w:asciiTheme="minorHAnsi" w:hAnsiTheme="minorHAnsi"/>
                <w:lang w:val="vi-VN"/>
              </w:rPr>
            </w:pPr>
            <w:r>
              <w:rPr>
                <w:rFonts w:hint="eastAsia"/>
              </w:rPr>
              <w:t>f</w:t>
            </w:r>
            <w:r>
              <w:rPr>
                <w:rFonts w:asciiTheme="minorHAnsi" w:hAnsiTheme="minorHAnsi"/>
                <w:lang w:val="vi-VN"/>
              </w:rPr>
              <w:t>urigana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3A1BEC" w:rsidRDefault="00650259" w:rsidP="00382029">
            <w:pPr>
              <w:pStyle w:val="af7"/>
              <w:rPr>
                <w:color w:val="FF0000"/>
              </w:rPr>
            </w:pPr>
          </w:p>
        </w:tc>
      </w:tr>
      <w:tr w:rsidR="00382029" w:rsidRPr="002A039E" w14:paraId="29D2FFB3" w14:textId="77777777" w:rsidTr="007C5672">
        <w:trPr>
          <w:trHeight w:val="659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796ED010" w14:textId="1F590D80" w:rsidR="00E17604" w:rsidRPr="00715195" w:rsidRDefault="00E17604" w:rsidP="004642AE">
            <w:pPr>
              <w:jc w:val="both"/>
              <w:rPr>
                <w:rFonts w:ascii="Arial" w:hAnsi="Arial" w:cs="Arial"/>
                <w:sz w:val="24"/>
                <w:szCs w:val="24"/>
                <w:lang w:val="vi-VN"/>
              </w:rPr>
            </w:pPr>
            <w:proofErr w:type="spellStart"/>
            <w:r w:rsidRPr="00E17604">
              <w:rPr>
                <w:rFonts w:ascii="Arial" w:hAnsi="Arial" w:cs="Arial"/>
                <w:sz w:val="24"/>
                <w:szCs w:val="24"/>
              </w:rPr>
              <w:t>Họ</w:t>
            </w:r>
            <w:proofErr w:type="spellEnd"/>
            <w:r w:rsidRPr="00E1760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17604">
              <w:rPr>
                <w:rFonts w:ascii="Arial" w:hAnsi="Arial" w:cs="Arial"/>
                <w:sz w:val="24"/>
                <w:szCs w:val="24"/>
              </w:rPr>
              <w:t>tên</w:t>
            </w:r>
            <w:proofErr w:type="spellEnd"/>
            <w:r w:rsidRPr="00E17604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E17604">
              <w:rPr>
                <w:rFonts w:ascii="Arial" w:hAnsi="Arial" w:cs="Arial"/>
                <w:sz w:val="24"/>
                <w:szCs w:val="24"/>
              </w:rPr>
              <w:t>quốc</w:t>
            </w:r>
            <w:proofErr w:type="spellEnd"/>
            <w:r w:rsidRPr="00E1760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17604">
              <w:rPr>
                <w:rFonts w:ascii="Arial" w:hAnsi="Arial" w:cs="Arial"/>
                <w:sz w:val="24"/>
                <w:szCs w:val="24"/>
              </w:rPr>
              <w:t>tịch</w:t>
            </w:r>
            <w:proofErr w:type="spellEnd"/>
            <w:r w:rsidR="003A4278">
              <w:rPr>
                <w:rFonts w:ascii="Arial" w:hAnsi="Arial" w:cs="Arial"/>
                <w:sz w:val="24"/>
                <w:szCs w:val="24"/>
              </w:rPr>
              <w:t>/</w:t>
            </w:r>
            <w:r w:rsidR="00715195">
              <w:rPr>
                <w:rFonts w:ascii="Arial" w:hAnsi="Arial" w:cs="Arial"/>
                <w:sz w:val="24"/>
                <w:szCs w:val="24"/>
              </w:rPr>
              <w:t>n</w:t>
            </w:r>
            <w:r w:rsidR="00715195">
              <w:rPr>
                <w:rFonts w:ascii="Arial" w:hAnsi="Arial" w:cs="Arial"/>
                <w:sz w:val="24"/>
                <w:szCs w:val="24"/>
                <w:lang w:val="vi-VN"/>
              </w:rPr>
              <w:t>ơi làm việc</w:t>
            </w:r>
          </w:p>
          <w:p w14:paraId="799C46BC" w14:textId="483D0A5C" w:rsidR="00382029" w:rsidRPr="00E17604" w:rsidRDefault="00715195" w:rsidP="004642AE">
            <w:pPr>
              <w:jc w:val="both"/>
              <w:rPr>
                <w:rFonts w:ascii="Arial" w:hAnsi="Arial" w:cs="Arial"/>
                <w:sz w:val="24"/>
                <w:szCs w:val="24"/>
                <w:lang w:val="vi-VN"/>
              </w:rPr>
            </w:pPr>
            <w:r>
              <w:rPr>
                <w:rFonts w:ascii="Arial" w:hAnsi="Arial" w:cs="Arial"/>
                <w:sz w:val="24"/>
                <w:szCs w:val="24"/>
                <w:lang w:val="vi-VN"/>
              </w:rPr>
              <w:t xml:space="preserve">của </w:t>
            </w:r>
            <w:r w:rsidR="00E17604">
              <w:rPr>
                <w:rFonts w:ascii="Arial" w:hAnsi="Arial" w:cs="Arial"/>
                <w:sz w:val="24"/>
                <w:szCs w:val="24"/>
                <w:lang w:val="vi-VN"/>
              </w:rPr>
              <w:t xml:space="preserve">người </w:t>
            </w:r>
            <w:r w:rsidR="00850D5D">
              <w:rPr>
                <w:rFonts w:ascii="Arial" w:hAnsi="Arial" w:cs="Arial"/>
                <w:sz w:val="24"/>
                <w:szCs w:val="24"/>
                <w:lang w:val="vi-VN"/>
              </w:rPr>
              <w:t>làm đơn xin.</w:t>
            </w:r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2B3EF8B8" w14:textId="1D1E1335" w:rsidR="00382029" w:rsidRPr="003A1BEC" w:rsidRDefault="00382029" w:rsidP="00382029">
            <w:pPr>
              <w:pStyle w:val="af7"/>
              <w:jc w:val="both"/>
              <w:rPr>
                <w:color w:val="FF0000"/>
                <w:lang w:val="vi-VN"/>
              </w:rPr>
            </w:pPr>
          </w:p>
          <w:p w14:paraId="25D39D31" w14:textId="42421879" w:rsidR="00292DD1" w:rsidRPr="003A1BEC" w:rsidRDefault="00292DD1" w:rsidP="00382029">
            <w:pPr>
              <w:pStyle w:val="af7"/>
              <w:jc w:val="both"/>
              <w:rPr>
                <w:color w:val="FF0000"/>
                <w:lang w:val="vi-VN"/>
              </w:rPr>
            </w:pPr>
          </w:p>
          <w:p w14:paraId="7B5292B4" w14:textId="29D88642" w:rsidR="00CE0B46" w:rsidRPr="003A1BEC" w:rsidRDefault="00CE0B46" w:rsidP="00382029">
            <w:pPr>
              <w:pStyle w:val="af7"/>
              <w:jc w:val="both"/>
              <w:rPr>
                <w:color w:val="FF0000"/>
                <w:lang w:val="vi-VN"/>
              </w:rPr>
            </w:pPr>
          </w:p>
        </w:tc>
      </w:tr>
      <w:tr w:rsidR="00850D5D" w:rsidRPr="002A039E" w14:paraId="047B8D1D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46763FB4" w14:textId="7E3E4CC9" w:rsidR="00860F0E" w:rsidRPr="00850D5D" w:rsidRDefault="00715195" w:rsidP="004642AE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ascii="Arial" w:hAnsi="Arial" w:cs="Arial" w:hint="eastAsia"/>
                <w:color w:val="000000" w:themeColor="text1"/>
                <w:sz w:val="24"/>
                <w:szCs w:val="24"/>
                <w:lang w:val="vi-VN"/>
              </w:rPr>
              <w:t>Đ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ịa chỉ/điện thoại/E-mail</w:t>
            </w:r>
            <w:r w:rsid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liên hệ</w:t>
            </w:r>
          </w:p>
        </w:tc>
        <w:tc>
          <w:tcPr>
            <w:tcW w:w="3247" w:type="pct"/>
          </w:tcPr>
          <w:p w14:paraId="6F43CEC4" w14:textId="346F3412" w:rsidR="00860F0E" w:rsidRPr="00850D5D" w:rsidRDefault="006376BC" w:rsidP="00195A2A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ascii="Arial" w:hAnsi="Arial" w:cs="Arial" w:hint="eastAsia"/>
                <w:color w:val="000000" w:themeColor="text1"/>
                <w:sz w:val="24"/>
                <w:szCs w:val="24"/>
                <w:lang w:val="vi-VN"/>
              </w:rPr>
              <w:t>Đ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ịa chỉ:</w:t>
            </w:r>
          </w:p>
          <w:p w14:paraId="292D75A0" w14:textId="77777777" w:rsidR="00CE0B46" w:rsidRPr="00850D5D" w:rsidRDefault="00CE0B46" w:rsidP="00195A2A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</w:p>
          <w:p w14:paraId="1B195A62" w14:textId="77777777" w:rsidR="00860F0E" w:rsidRPr="00850D5D" w:rsidRDefault="00CE0B46" w:rsidP="00195A2A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ascii="Arial" w:hAnsi="Arial" w:cs="Arial" w:hint="cs"/>
                <w:color w:val="000000" w:themeColor="text1"/>
                <w:sz w:val="24"/>
                <w:szCs w:val="24"/>
                <w:lang w:val="vi-VN"/>
              </w:rPr>
              <w:t>Đ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iện thoại</w:t>
            </w:r>
            <w:r w:rsidRPr="00850D5D">
              <w:rPr>
                <w:rFonts w:ascii="Arial" w:hAnsi="Arial" w:cs="Arial" w:hint="eastAsia"/>
                <w:color w:val="000000" w:themeColor="text1"/>
                <w:sz w:val="24"/>
                <w:szCs w:val="24"/>
                <w:lang w:val="vi-VN"/>
              </w:rPr>
              <w:t>:</w:t>
            </w:r>
            <w:r w:rsidR="00860F0E" w:rsidRPr="00850D5D">
              <w:rPr>
                <w:rFonts w:hint="eastAsia"/>
                <w:color w:val="000000" w:themeColor="text1"/>
                <w:lang w:val="vi-VN"/>
              </w:rPr>
              <w:t xml:space="preserve">　　　　　　　　　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E-mail:</w:t>
            </w:r>
          </w:p>
          <w:p w14:paraId="4176C54A" w14:textId="500641DB" w:rsidR="00CE0B46" w:rsidRPr="00850D5D" w:rsidRDefault="00CE0B46" w:rsidP="00195A2A">
            <w:pPr>
              <w:rPr>
                <w:rFonts w:asciiTheme="minorHAnsi" w:hAnsiTheme="minorHAnsi"/>
                <w:color w:val="000000" w:themeColor="text1"/>
                <w:lang w:val="vi-VN"/>
              </w:rPr>
            </w:pPr>
          </w:p>
        </w:tc>
      </w:tr>
      <w:tr w:rsidR="00850D5D" w:rsidRPr="00850D5D" w14:paraId="60C7C5FF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79FFE0C3" w14:textId="0C36B9F4" w:rsidR="001901F9" w:rsidRPr="00850D5D" w:rsidRDefault="008254D8" w:rsidP="004642AE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Nội dung /ngôn ngữ/lĩnh v</w:t>
            </w:r>
            <w:r w:rsidRPr="00850D5D">
              <w:rPr>
                <w:rFonts w:ascii="Arial" w:hAnsi="Arial" w:cs="Arial" w:hint="cs"/>
                <w:color w:val="000000" w:themeColor="text1"/>
                <w:sz w:val="24"/>
                <w:szCs w:val="24"/>
                <w:lang w:val="vi-VN"/>
              </w:rPr>
              <w:t>ự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c </w:t>
            </w:r>
            <w:r w:rsid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bạn 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yêu cầu</w:t>
            </w:r>
          </w:p>
          <w:p w14:paraId="370A5192" w14:textId="6F714E10" w:rsidR="009D1D84" w:rsidRPr="00850D5D" w:rsidRDefault="008254D8" w:rsidP="004642AE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(Chọn </w:t>
            </w:r>
            <w:r w:rsidR="00D06325" w:rsidRPr="00850D5D">
              <w:rPr>
                <w:rFonts w:ascii="Arial" w:hAnsi="Arial" w:cs="Arial" w:hint="eastAsia"/>
                <w:color w:val="000000" w:themeColor="text1"/>
                <w:sz w:val="24"/>
                <w:szCs w:val="24"/>
                <w:lang w:val="vi-VN"/>
              </w:rPr>
              <w:t>l</w:t>
            </w:r>
            <w:r w:rsidR="00D06325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ĩnh vực 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từ danh sách)</w:t>
            </w:r>
          </w:p>
        </w:tc>
        <w:tc>
          <w:tcPr>
            <w:tcW w:w="3247" w:type="pct"/>
          </w:tcPr>
          <w:p w14:paraId="063EF499" w14:textId="03FF45B4" w:rsidR="001E1D54" w:rsidRPr="00850D5D" w:rsidRDefault="00E04C41" w:rsidP="00195A2A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hint="eastAsia"/>
                <w:color w:val="000000" w:themeColor="text1"/>
                <w:sz w:val="24"/>
                <w:szCs w:val="24"/>
                <w:lang w:val="vi-VN"/>
              </w:rPr>
              <w:t>□</w:t>
            </w:r>
            <w:r w:rsidR="006376BC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Phiên dịch (ưu tiên trực tiếp/ưu tiên trực tuyến)</w:t>
            </w:r>
          </w:p>
          <w:p w14:paraId="7939E957" w14:textId="77777777" w:rsidR="00903AAD" w:rsidRDefault="00E04C41" w:rsidP="00195A2A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hint="eastAsia"/>
                <w:color w:val="000000" w:themeColor="text1"/>
                <w:sz w:val="24"/>
                <w:szCs w:val="24"/>
                <w:lang w:val="vi-VN"/>
              </w:rPr>
              <w:t>□</w:t>
            </w:r>
            <w:r w:rsidR="00D706BE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Biên dị</w:t>
            </w:r>
            <w:r w:rsidR="00903AAD">
              <w:rPr>
                <w:rFonts w:ascii="Arial" w:hAnsi="Arial" w:cs="Arial" w:hint="eastAsia"/>
                <w:color w:val="000000" w:themeColor="text1"/>
                <w:sz w:val="24"/>
                <w:szCs w:val="24"/>
                <w:lang w:val="vi-VN"/>
              </w:rPr>
              <w:t>c</w:t>
            </w:r>
            <w:r w:rsidR="00903AA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h (B</w:t>
            </w:r>
            <w:r w:rsidR="005D2E6C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ản dịch</w:t>
            </w:r>
            <w:r w:rsidR="00903AA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)</w:t>
            </w:r>
            <w:r w:rsidR="005D2E6C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(thời hạn: năm</w:t>
            </w:r>
            <w:r w:rsidR="00903AA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   </w:t>
            </w:r>
            <w:r w:rsidR="005D2E6C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, tháng</w:t>
            </w:r>
            <w:r w:rsidR="00903AA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   </w:t>
            </w:r>
            <w:r w:rsidR="005D2E6C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, ngà</w:t>
            </w:r>
            <w:proofErr w:type="gramStart"/>
            <w:r w:rsidR="005D2E6C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y</w:t>
            </w:r>
            <w:proofErr w:type="gramEnd"/>
            <w:r w:rsidR="00903AA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  </w:t>
            </w:r>
          </w:p>
          <w:p w14:paraId="0936EA6E" w14:textId="46BA6ED0" w:rsidR="001E1D54" w:rsidRPr="00850D5D" w:rsidRDefault="005D2E6C" w:rsidP="00903AAD">
            <w:pPr>
              <w:ind w:firstLineChars="100" w:firstLine="240"/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/ không có)</w:t>
            </w:r>
          </w:p>
          <w:p w14:paraId="1FDE93B5" w14:textId="7F1C316E" w:rsidR="00650259" w:rsidRPr="00850D5D" w:rsidRDefault="005D2E6C" w:rsidP="005D2E6C">
            <w:pPr>
              <w:ind w:firstLineChars="150" w:firstLine="360"/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(Ngôn ngữ)</w:t>
            </w:r>
            <w:r w:rsidR="00195A2A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　　　　　　　　　　　　　　　　　　　　　</w:t>
            </w:r>
            <w:r w:rsidR="00E04C41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　　</w:t>
            </w:r>
          </w:p>
          <w:p w14:paraId="21E81DB1" w14:textId="5A5AB917" w:rsidR="009D1D84" w:rsidRPr="00850D5D" w:rsidRDefault="005D2E6C" w:rsidP="005D2E6C">
            <w:pPr>
              <w:ind w:firstLineChars="150" w:firstLine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Lĩnh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v</w:t>
            </w:r>
            <w:r w:rsidRPr="00850D5D">
              <w:rPr>
                <w:rFonts w:ascii="Arial" w:hAnsi="Arial" w:cs="Arial" w:hint="cs"/>
                <w:color w:val="000000" w:themeColor="text1"/>
                <w:sz w:val="24"/>
                <w:szCs w:val="24"/>
              </w:rPr>
              <w:t>ự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)</w:t>
            </w:r>
          </w:p>
        </w:tc>
      </w:tr>
      <w:tr w:rsidR="00850D5D" w:rsidRPr="002A039E" w14:paraId="3615FA35" w14:textId="77777777" w:rsidTr="005B5B84">
        <w:trPr>
          <w:trHeight w:val="680"/>
        </w:trPr>
        <w:tc>
          <w:tcPr>
            <w:tcW w:w="1753" w:type="pct"/>
          </w:tcPr>
          <w:p w14:paraId="17561066" w14:textId="73333B9F" w:rsidR="00870EB0" w:rsidRPr="00850D5D" w:rsidRDefault="002D2605" w:rsidP="00A77DD9">
            <w:pPr>
              <w:pStyle w:val="affff0"/>
              <w:numPr>
                <w:ilvl w:val="0"/>
                <w:numId w:val="33"/>
              </w:num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Ngày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giờ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mong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muốn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</w:p>
          <w:p w14:paraId="147D91FC" w14:textId="4C9D3DF8" w:rsidR="00650259" w:rsidRPr="00850D5D" w:rsidRDefault="002D2605" w:rsidP="00A77DD9">
            <w:pPr>
              <w:pStyle w:val="affff0"/>
              <w:numPr>
                <w:ilvl w:val="0"/>
                <w:numId w:val="33"/>
              </w:num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Ngày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đề xuất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</w:p>
          <w:p w14:paraId="6B03B867" w14:textId="081302D6" w:rsidR="006B6C35" w:rsidRPr="00850D5D" w:rsidRDefault="00A77DD9" w:rsidP="00135402">
            <w:pPr>
              <w:pStyle w:val="affff0"/>
              <w:numPr>
                <w:ilvl w:val="0"/>
                <w:numId w:val="33"/>
              </w:num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Ngày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giờ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đã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đ</w:t>
            </w:r>
            <w:r w:rsidRPr="00850D5D">
              <w:rPr>
                <w:rFonts w:ascii="Arial" w:hAnsi="Arial" w:cs="Arial" w:hint="cs"/>
                <w:color w:val="000000" w:themeColor="text1"/>
                <w:sz w:val="24"/>
                <w:szCs w:val="24"/>
              </w:rPr>
              <w:t>ư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ợc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quyết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định</w:t>
            </w:r>
            <w:proofErr w:type="spellEnd"/>
          </w:p>
        </w:tc>
        <w:tc>
          <w:tcPr>
            <w:tcW w:w="3247" w:type="pct"/>
          </w:tcPr>
          <w:p w14:paraId="3DDB4FF6" w14:textId="6FB1782F" w:rsidR="001C7459" w:rsidRPr="00903AAD" w:rsidRDefault="00D706BE" w:rsidP="001C7459">
            <w:pPr>
              <w:rPr>
                <w:rFonts w:asciiTheme="minorHAnsi" w:hAnsiTheme="minorHAnsi"/>
                <w:color w:val="000000" w:themeColor="text1"/>
                <w:lang w:val="vi-VN"/>
              </w:rPr>
            </w:pPr>
            <w:r w:rsidRPr="00850D5D">
              <w:rPr>
                <w:rFonts w:cs="Arial"/>
                <w:color w:val="000000" w:themeColor="text1"/>
                <w:sz w:val="24"/>
                <w:szCs w:val="24"/>
              </w:rPr>
              <w:t>□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Ngày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thường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50D5D">
              <w:rPr>
                <w:rFonts w:cs="Arial"/>
                <w:color w:val="000000" w:themeColor="text1"/>
                <w:sz w:val="24"/>
                <w:szCs w:val="24"/>
              </w:rPr>
              <w:t>□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Thứ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bảy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50D5D">
              <w:rPr>
                <w:rFonts w:cs="Arial"/>
                <w:color w:val="000000" w:themeColor="text1"/>
                <w:sz w:val="24"/>
                <w:szCs w:val="24"/>
              </w:rPr>
              <w:t>□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Chủ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nhật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50D5D">
              <w:rPr>
                <w:rFonts w:cs="Arial"/>
                <w:color w:val="000000" w:themeColor="text1"/>
                <w:sz w:val="24"/>
                <w:szCs w:val="24"/>
              </w:rPr>
              <w:t>□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Sáng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50D5D">
              <w:rPr>
                <w:rFonts w:cs="Arial"/>
                <w:color w:val="000000" w:themeColor="text1"/>
                <w:sz w:val="24"/>
                <w:szCs w:val="24"/>
              </w:rPr>
              <w:t>□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Chiều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50D5D">
              <w:rPr>
                <w:rFonts w:cs="Arial"/>
                <w:color w:val="000000" w:themeColor="text1"/>
                <w:sz w:val="24"/>
                <w:szCs w:val="24"/>
              </w:rPr>
              <w:t>□</w:t>
            </w:r>
            <w:r w:rsidR="00903AAD" w:rsidRPr="00903AA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Tối</w:t>
            </w:r>
          </w:p>
          <w:p w14:paraId="32C3680E" w14:textId="030BEE49" w:rsidR="00650259" w:rsidRPr="00850D5D" w:rsidRDefault="00D706BE" w:rsidP="00292DD1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A978A7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Năm 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    </w:t>
            </w:r>
            <w:r w:rsidRPr="00A978A7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Tháng 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</w:t>
            </w:r>
            <w:r w:rsidR="00135402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</w:t>
            </w:r>
            <w:r w:rsidRPr="00A978A7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Ngày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  </w:t>
            </w:r>
            <w:r w:rsidRPr="00A978A7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,</w:t>
            </w:r>
            <w:r w:rsid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T</w:t>
            </w:r>
            <w:r w:rsidRPr="00A978A7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háng </w:t>
            </w:r>
            <w:r w:rsidR="00135402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 </w:t>
            </w:r>
            <w:r w:rsidRPr="00A978A7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Ngày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 </w:t>
            </w:r>
            <w:r w:rsid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</w:t>
            </w:r>
            <w:r w:rsidRPr="00A978A7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, Tháng</w:t>
            </w:r>
            <w:r w:rsidR="00135402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</w:t>
            </w:r>
            <w:r w:rsidRPr="00A978A7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 </w:t>
            </w:r>
            <w:r w:rsidRPr="00A978A7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Ngày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 </w:t>
            </w:r>
          </w:p>
          <w:p w14:paraId="08C62F6C" w14:textId="1DC4A23D" w:rsidR="00EC0C95" w:rsidRPr="00850D5D" w:rsidRDefault="00135402" w:rsidP="00292DD1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Năm      Tháng    Ngày   </w:t>
            </w:r>
            <w:r w:rsidR="00A978A7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   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  Giờ ~    Giờ</w:t>
            </w:r>
          </w:p>
        </w:tc>
      </w:tr>
      <w:tr w:rsidR="00850D5D" w:rsidRPr="002A039E" w14:paraId="5F760452" w14:textId="77777777" w:rsidTr="005B5B84">
        <w:trPr>
          <w:trHeight w:val="680"/>
        </w:trPr>
        <w:tc>
          <w:tcPr>
            <w:tcW w:w="1753" w:type="pct"/>
          </w:tcPr>
          <w:p w14:paraId="1C7836F7" w14:textId="79F9E783" w:rsidR="00195A2A" w:rsidRPr="00850D5D" w:rsidRDefault="00A77DD9" w:rsidP="00A77DD9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cs="Arial"/>
                <w:color w:val="000000" w:themeColor="text1"/>
                <w:lang w:val="vi-VN"/>
              </w:rPr>
              <w:t>*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Địa điểm (địa chỉ/tên cơ sở)</w:t>
            </w:r>
          </w:p>
          <w:p w14:paraId="042C9109" w14:textId="4A4D869B" w:rsidR="00650259" w:rsidRPr="00850D5D" w:rsidRDefault="00A77DD9" w:rsidP="00135402">
            <w:pPr>
              <w:ind w:firstLineChars="50" w:firstLine="12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Trạm ga gần nhất, v.v..</w:t>
            </w:r>
          </w:p>
        </w:tc>
        <w:tc>
          <w:tcPr>
            <w:tcW w:w="3247" w:type="pct"/>
          </w:tcPr>
          <w:p w14:paraId="7ADF5D5B" w14:textId="5EE057E4" w:rsidR="00195A2A" w:rsidRPr="00850D5D" w:rsidRDefault="00135402" w:rsidP="00195A2A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Địa điểm (                                                                                 )</w:t>
            </w:r>
          </w:p>
          <w:p w14:paraId="62A4A2A4" w14:textId="77777777" w:rsidR="00127E2F" w:rsidRPr="00850D5D" w:rsidRDefault="00135402" w:rsidP="00195A2A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ascii="Arial" w:hAnsi="Arial" w:cs="Arial" w:hint="eastAsia"/>
                <w:color w:val="000000" w:themeColor="text1"/>
                <w:sz w:val="24"/>
                <w:szCs w:val="24"/>
                <w:lang w:val="vi-VN"/>
              </w:rPr>
              <w:t>Đ</w:t>
            </w:r>
            <w:r w:rsidRPr="00850D5D">
              <w:rPr>
                <w:rFonts w:ascii="Arial" w:hAnsi="Arial" w:cs="Arial" w:hint="cs"/>
                <w:color w:val="000000" w:themeColor="text1"/>
                <w:sz w:val="24"/>
                <w:szCs w:val="24"/>
                <w:lang w:val="vi-VN"/>
              </w:rPr>
              <w:t>ư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ờng đi từ ga gần nhất</w:t>
            </w:r>
          </w:p>
          <w:p w14:paraId="3CC4A836" w14:textId="6BCE411B" w:rsidR="00292DD1" w:rsidRPr="00850D5D" w:rsidRDefault="00292DD1" w:rsidP="00195A2A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</w:p>
        </w:tc>
      </w:tr>
      <w:tr w:rsidR="00850D5D" w:rsidRPr="002A039E" w14:paraId="745E14B6" w14:textId="77777777" w:rsidTr="005B5B8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31C6BBE" w14:textId="77777777" w:rsidR="00650259" w:rsidRPr="00850D5D" w:rsidRDefault="00650259" w:rsidP="00346DE2">
            <w:pPr>
              <w:rPr>
                <w:b/>
                <w:color w:val="000000" w:themeColor="text1"/>
                <w:sz w:val="8"/>
                <w:lang w:val="vi-VN"/>
              </w:rPr>
            </w:pPr>
          </w:p>
        </w:tc>
      </w:tr>
      <w:tr w:rsidR="00850D5D" w:rsidRPr="00850D5D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245AEDE4" w14:textId="0FFCA9D1" w:rsidR="005C60D7" w:rsidRPr="00850D5D" w:rsidRDefault="00A77DD9" w:rsidP="00346DE2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r w:rsidRPr="00850D5D">
              <w:rPr>
                <w:rFonts w:cs="Arial"/>
                <w:color w:val="000000" w:themeColor="text1"/>
                <w:lang w:val="vi-VN"/>
              </w:rPr>
              <w:t>*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Về nội dung phiên dịch</w:t>
            </w:r>
          </w:p>
          <w:p w14:paraId="36DA0EE1" w14:textId="7ED089C2" w:rsidR="005C60D7" w:rsidRPr="00AF4A2C" w:rsidRDefault="005C60D7" w:rsidP="003476B9">
            <w:pP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</w:pPr>
            <w:r w:rsidRPr="00850D5D"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vi-VN"/>
              </w:rPr>
              <w:t>□</w:t>
            </w:r>
            <w:r w:rsidR="001D6D6E" w:rsidRPr="00850D5D"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 </w:t>
            </w:r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Bạn có </w:t>
            </w:r>
            <w:r w:rsidR="00300D7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cần </w:t>
            </w:r>
            <w:r w:rsid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>phiên dịch</w:t>
            </w:r>
            <w:r w:rsidR="00AF4A2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 cho 2 người </w:t>
            </w:r>
            <w:r w:rsidR="00300D7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>trở lên</w:t>
            </w:r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 không</w:t>
            </w:r>
            <w:r w:rsidR="00300D7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>?</w:t>
            </w:r>
            <w:r w:rsidRPr="00850D5D"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　　　</w:t>
            </w:r>
            <w:r w:rsidR="001B046C" w:rsidRPr="00850D5D">
              <w:rPr>
                <w:rFonts w:asciiTheme="minorHAnsi" w:hAnsiTheme="minorHAnsi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 </w:t>
            </w:r>
            <w:r w:rsidRPr="00850D5D"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　　　　　　　　</w:t>
            </w:r>
            <w:r w:rsidR="00EB5BDD"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 </w:t>
            </w:r>
            <w:r w:rsidR="00EB5BDD">
              <w:rPr>
                <w:rFonts w:asciiTheme="minorHAnsi" w:hAnsiTheme="minorHAnsi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           </w:t>
            </w:r>
            <w:r w:rsidRPr="00850D5D"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　</w:t>
            </w:r>
            <w:r w:rsidR="001B294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　</w:t>
            </w:r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>Có</w:t>
            </w:r>
            <w:r w:rsidR="00300D7C" w:rsidRPr="00AF4A2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 ( </w:t>
            </w:r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  </w:t>
            </w:r>
            <w:r w:rsidR="00300D7C" w:rsidRPr="00AF4A2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    người) / Không</w:t>
            </w:r>
          </w:p>
          <w:p w14:paraId="2ED36DA9" w14:textId="003440B2" w:rsidR="00300D7C" w:rsidRPr="00850D5D" w:rsidRDefault="005C60D7" w:rsidP="001B294E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850D5D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□</w:t>
            </w:r>
            <w:r w:rsidR="001D6D6E" w:rsidRPr="00850D5D">
              <w:rPr>
                <w:rFonts w:ascii="Arial" w:hAnsi="Arial" w:cs="Arial" w:hint="cs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Bạn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có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yêu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cầu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về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giới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tính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vì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lý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do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tôn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giáo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hoặc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lý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do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khác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không</w:t>
            </w:r>
            <w:proofErr w:type="spellEnd"/>
            <w:r w:rsidR="001D6D6E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?</w:t>
            </w:r>
            <w:r w:rsidRPr="00850D5D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 xml:space="preserve">　</w:t>
            </w:r>
            <w:r w:rsidR="0074406E" w:rsidRPr="00850D5D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</w:p>
          <w:p w14:paraId="4B42FA36" w14:textId="041085A5" w:rsidR="005C60D7" w:rsidRPr="00850D5D" w:rsidRDefault="001B046C" w:rsidP="001B046C">
            <w:pPr>
              <w:ind w:firstLineChars="150" w:firstLine="31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proofErr w:type="spellStart"/>
            <w:r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Có</w:t>
            </w:r>
            <w:proofErr w:type="spellEnd"/>
            <w:r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(</w:t>
            </w:r>
            <w:proofErr w:type="spellStart"/>
            <w:r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Nội</w:t>
            </w:r>
            <w:proofErr w:type="spellEnd"/>
            <w:r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dung:</w:t>
            </w:r>
            <w:r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　　　　　　</w:t>
            </w:r>
            <w:r w:rsidRPr="00850D5D">
              <w:rPr>
                <w:rFonts w:ascii="Arial" w:hAnsi="Arial" w:cs="Arial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                                                                             </w:t>
            </w:r>
            <w:r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　　　　　　　　</w:t>
            </w:r>
            <w:r w:rsidRPr="00850D5D">
              <w:rPr>
                <w:rFonts w:ascii="Arial" w:hAnsi="Arial" w:cs="Arial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 </w:t>
            </w:r>
            <w:r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　　　</w:t>
            </w:r>
            <w:r w:rsidR="00AF4A2C">
              <w:rPr>
                <w:rFonts w:ascii="Arial" w:hAnsi="Arial" w:cs="Arial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AF4A2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    </w:t>
            </w:r>
            <w:r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　</w:t>
            </w:r>
            <w:r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) / </w:t>
            </w:r>
            <w:proofErr w:type="spellStart"/>
            <w:r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Không</w:t>
            </w:r>
            <w:proofErr w:type="spellEnd"/>
          </w:p>
          <w:p w14:paraId="64C60E43" w14:textId="77777777" w:rsidR="00292DD1" w:rsidRPr="00850D5D" w:rsidRDefault="00292DD1" w:rsidP="001B046C">
            <w:pPr>
              <w:ind w:firstLineChars="150" w:firstLine="31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  <w:p w14:paraId="584D8F44" w14:textId="71AD285D" w:rsidR="003476B9" w:rsidRPr="00850D5D" w:rsidRDefault="005C60D7" w:rsidP="003476B9">
            <w:pPr>
              <w:rPr>
                <w:rFonts w:ascii="Arial" w:hAnsi="Arial" w:cs="Arial"/>
                <w:color w:val="000000" w:themeColor="text1"/>
              </w:rPr>
            </w:pPr>
            <w:r w:rsidRPr="00850D5D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□</w:t>
            </w:r>
            <w:r w:rsidR="001B046C" w:rsidRPr="00850D5D">
              <w:rPr>
                <w:rFonts w:ascii="Arial" w:hAnsi="Arial" w:cs="Arial" w:hint="cs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Bạn</w:t>
            </w:r>
            <w:proofErr w:type="spellEnd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có</w:t>
            </w:r>
            <w:proofErr w:type="spellEnd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kế</w:t>
            </w:r>
            <w:proofErr w:type="spellEnd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hoạch</w:t>
            </w:r>
            <w:proofErr w:type="spellEnd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tiếp</w:t>
            </w:r>
            <w:proofErr w:type="spellEnd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tục</w:t>
            </w:r>
            <w:proofErr w:type="spellEnd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s</w:t>
            </w:r>
            <w:r w:rsidR="001B046C" w:rsidRPr="00850D5D">
              <w:rPr>
                <w:rFonts w:ascii="Arial" w:hAnsi="Arial" w:cs="Arial" w:hint="cs"/>
                <w:b/>
                <w:bCs/>
                <w:color w:val="000000" w:themeColor="text1"/>
                <w:sz w:val="21"/>
                <w:szCs w:val="21"/>
              </w:rPr>
              <w:t>ư</w:t>
            </w:r>
            <w:proofErr w:type="spellEnd"/>
            <w:r w:rsidR="001B046C" w:rsidRPr="00850D5D">
              <w:rPr>
                <w:rFonts w:ascii="Arial" w:hAnsi="Arial" w:cs="Arial" w:hint="cs"/>
                <w:b/>
                <w:bCs/>
                <w:color w:val="000000" w:themeColor="text1"/>
                <w:sz w:val="21"/>
                <w:szCs w:val="21"/>
              </w:rPr>
              <w:t>̉</w:t>
            </w:r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dụng</w:t>
            </w:r>
            <w:proofErr w:type="spellEnd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hệ </w:t>
            </w:r>
            <w:r w:rsidR="00AF4A2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thống hỗ trợ </w:t>
            </w:r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vi-VN"/>
              </w:rPr>
              <w:t xml:space="preserve">này </w:t>
            </w:r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3 </w:t>
            </w:r>
            <w:proofErr w:type="spellStart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lần</w:t>
            </w:r>
            <w:proofErr w:type="spellEnd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trở</w:t>
            </w:r>
            <w:proofErr w:type="spellEnd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lên</w:t>
            </w:r>
            <w:proofErr w:type="spellEnd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không</w:t>
            </w:r>
            <w:proofErr w:type="spellEnd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?</w:t>
            </w:r>
            <w:r w:rsidRPr="00850D5D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 xml:space="preserve">　</w:t>
            </w:r>
            <w:r w:rsidR="001B046C" w:rsidRPr="00850D5D">
              <w:rPr>
                <w:rFonts w:ascii="Arial" w:hAnsi="Arial" w:cs="Arial"/>
                <w:color w:val="000000" w:themeColor="text1"/>
              </w:rPr>
              <w:t xml:space="preserve"> </w:t>
            </w:r>
            <w:r w:rsidR="001B046C" w:rsidRPr="00850D5D">
              <w:rPr>
                <w:rFonts w:ascii="Arial" w:hAnsi="Arial" w:cs="Arial"/>
                <w:color w:val="000000" w:themeColor="text1"/>
                <w:lang w:val="vi-VN"/>
              </w:rPr>
              <w:t xml:space="preserve">            </w:t>
            </w:r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 xml:space="preserve">Có / </w:t>
            </w:r>
            <w:proofErr w:type="spellStart"/>
            <w:r w:rsidR="001B046C" w:rsidRPr="00850D5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Không</w:t>
            </w:r>
            <w:proofErr w:type="spellEnd"/>
          </w:p>
        </w:tc>
      </w:tr>
      <w:tr w:rsidR="00850D5D" w:rsidRPr="00850D5D" w14:paraId="44E8D87A" w14:textId="77777777" w:rsidTr="005B5B84">
        <w:tc>
          <w:tcPr>
            <w:tcW w:w="5000" w:type="pct"/>
            <w:gridSpan w:val="2"/>
          </w:tcPr>
          <w:p w14:paraId="33AECD97" w14:textId="20C4B5F7" w:rsidR="009B51F1" w:rsidRPr="00850D5D" w:rsidRDefault="001B046C" w:rsidP="00346DE2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</w:pP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Về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nội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dung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yêu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cầu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phiên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dịch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biên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dịch</w:t>
            </w:r>
            <w:proofErr w:type="spellEnd"/>
            <w:r w:rsidRPr="00850D5D">
              <w:rPr>
                <w:rFonts w:ascii="Arial" w:hAnsi="Arial" w:cs="Arial" w:hint="cs"/>
                <w:color w:val="000000" w:themeColor="text1"/>
                <w:sz w:val="24"/>
                <w:szCs w:val="24"/>
              </w:rPr>
              <w:t xml:space="preserve"> 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(Xin điền về tóm tắt nội dung yêu cầu, thông tin </w:t>
            </w:r>
            <w:r w:rsidR="00AF4A2C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về 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ng</w:t>
            </w:r>
            <w:r w:rsidRPr="00850D5D">
              <w:rPr>
                <w:rFonts w:ascii="Arial" w:hAnsi="Arial" w:cs="Arial" w:hint="cs"/>
                <w:color w:val="000000" w:themeColor="text1"/>
                <w:sz w:val="24"/>
                <w:szCs w:val="24"/>
                <w:lang w:val="vi-VN"/>
              </w:rPr>
              <w:t>ư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ời </w:t>
            </w:r>
            <w:r w:rsidR="00EB5BD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>thụ nhận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 phiên dịch)</w:t>
            </w:r>
          </w:p>
          <w:p w14:paraId="4B52384A" w14:textId="77777777" w:rsidR="003A3C25" w:rsidRPr="00850D5D" w:rsidRDefault="003A3C25" w:rsidP="00346DE2">
            <w:pPr>
              <w:rPr>
                <w:rFonts w:ascii="Arial" w:hAnsi="Arial" w:cs="Arial"/>
                <w:color w:val="000000" w:themeColor="text1"/>
                <w:lang w:val="vi-VN"/>
              </w:rPr>
            </w:pPr>
          </w:p>
          <w:p w14:paraId="212C9E30" w14:textId="565ED336" w:rsidR="003A3C25" w:rsidRPr="00850D5D" w:rsidRDefault="003A3C25" w:rsidP="00346DE2">
            <w:pPr>
              <w:rPr>
                <w:rFonts w:ascii="Arial" w:hAnsi="Arial" w:cs="Arial"/>
                <w:color w:val="000000" w:themeColor="text1"/>
                <w:lang w:val="vi-VN"/>
              </w:rPr>
            </w:pPr>
          </w:p>
          <w:p w14:paraId="0ED99E61" w14:textId="4D9DA7F5" w:rsidR="006756D9" w:rsidRPr="00850D5D" w:rsidRDefault="006756D9" w:rsidP="00346DE2">
            <w:pPr>
              <w:rPr>
                <w:rFonts w:ascii="Arial" w:hAnsi="Arial" w:cs="Arial"/>
                <w:color w:val="000000" w:themeColor="text1"/>
                <w:lang w:val="vi-VN"/>
              </w:rPr>
            </w:pPr>
          </w:p>
          <w:p w14:paraId="34414F1A" w14:textId="77777777" w:rsidR="006756D9" w:rsidRPr="00850D5D" w:rsidRDefault="006756D9" w:rsidP="00346DE2">
            <w:pPr>
              <w:rPr>
                <w:rFonts w:ascii="Arial" w:hAnsi="Arial" w:cs="Arial"/>
                <w:color w:val="000000" w:themeColor="text1"/>
                <w:lang w:val="vi-VN"/>
              </w:rPr>
            </w:pPr>
          </w:p>
          <w:p w14:paraId="0E5DF0BA" w14:textId="2C4654B6" w:rsidR="003A3C25" w:rsidRPr="00850D5D" w:rsidRDefault="003A3C25" w:rsidP="00346DE2">
            <w:pPr>
              <w:rPr>
                <w:rFonts w:ascii="Arial" w:hAnsi="Arial" w:cs="Arial"/>
                <w:color w:val="000000" w:themeColor="text1"/>
                <w:lang w:val="vi-VN"/>
              </w:rPr>
            </w:pPr>
          </w:p>
        </w:tc>
      </w:tr>
      <w:tr w:rsidR="00850D5D" w:rsidRPr="00850D5D" w14:paraId="47B10142" w14:textId="77777777" w:rsidTr="005B5B84">
        <w:tc>
          <w:tcPr>
            <w:tcW w:w="5000" w:type="pct"/>
            <w:gridSpan w:val="2"/>
          </w:tcPr>
          <w:p w14:paraId="42E396A1" w14:textId="77777777" w:rsidR="009B51F1" w:rsidRPr="00850D5D" w:rsidRDefault="003A3C25" w:rsidP="00346DE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Thông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tin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cho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Hiệp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hội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Ng</w:t>
            </w:r>
            <w:r w:rsidRPr="00850D5D">
              <w:rPr>
                <w:rFonts w:ascii="Arial" w:hAnsi="Arial" w:cs="Arial" w:hint="cs"/>
                <w:color w:val="000000" w:themeColor="text1"/>
                <w:sz w:val="24"/>
                <w:szCs w:val="24"/>
              </w:rPr>
              <w:t>ư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ời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hỗ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trợ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phiên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dịch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biên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dịch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cộng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đồng</w:t>
            </w:r>
            <w:proofErr w:type="spellEnd"/>
          </w:p>
          <w:p w14:paraId="687D86E9" w14:textId="77777777" w:rsidR="003A3C25" w:rsidRPr="00850D5D" w:rsidRDefault="003A3C25" w:rsidP="00346DE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6069A6B" w14:textId="77777777" w:rsidR="006756D9" w:rsidRPr="00850D5D" w:rsidRDefault="006756D9" w:rsidP="00346DE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0A65253" w14:textId="32AD8883" w:rsidR="003A3C25" w:rsidRPr="00850D5D" w:rsidRDefault="003A3C25" w:rsidP="00346DE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50D5D" w:rsidRPr="00850D5D" w14:paraId="3E14BCF2" w14:textId="77777777" w:rsidTr="006756D9">
        <w:trPr>
          <w:trHeight w:val="2095"/>
        </w:trPr>
        <w:tc>
          <w:tcPr>
            <w:tcW w:w="5000" w:type="pct"/>
            <w:gridSpan w:val="2"/>
          </w:tcPr>
          <w:p w14:paraId="2118E4C5" w14:textId="7E4517F8" w:rsidR="007C5672" w:rsidRPr="00850D5D" w:rsidRDefault="006A2E0C" w:rsidP="00346DE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Sau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903AA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bạn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xác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nhận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sự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đồng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ý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của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bạn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với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mục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d</w:t>
            </w:r>
            <w:r w:rsidRPr="00850D5D">
              <w:rPr>
                <w:rFonts w:ascii="Arial" w:hAnsi="Arial" w:cs="Arial" w:hint="cs"/>
                <w:color w:val="000000" w:themeColor="text1"/>
                <w:sz w:val="24"/>
                <w:szCs w:val="24"/>
              </w:rPr>
              <w:t>ư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ới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đây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xin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đánh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dấu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</w:t>
            </w:r>
            <w:r w:rsidRPr="00850D5D">
              <w:rPr>
                <w:rFonts w:ascii="Segoe UI Emoji" w:hAnsi="Segoe UI Emoji" w:cs="Segoe UI Emoji"/>
                <w:color w:val="000000" w:themeColor="text1"/>
                <w:sz w:val="24"/>
                <w:szCs w:val="24"/>
              </w:rPr>
              <w:t>☑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)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vào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ô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gửi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mẫu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đ</w:t>
            </w:r>
            <w:r w:rsidRPr="00850D5D">
              <w:rPr>
                <w:rFonts w:ascii="Arial" w:hAnsi="Arial" w:cs="Arial" w:hint="cs"/>
                <w:color w:val="000000" w:themeColor="text1"/>
                <w:sz w:val="24"/>
                <w:szCs w:val="24"/>
              </w:rPr>
              <w:t>ơ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xin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của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bạn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0B5E5CA4" w14:textId="21AD27E4" w:rsidR="001A11B7" w:rsidRPr="00850D5D" w:rsidRDefault="00BC3CBE" w:rsidP="001B294E">
            <w:pPr>
              <w:pStyle w:val="affff0"/>
              <w:numPr>
                <w:ilvl w:val="0"/>
                <w:numId w:val="3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Về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yêu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cầu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E357CD" w:rsidRPr="00850D5D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điền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trên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tôi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sẽ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yêu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cầu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Hiệp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hội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A978A7">
              <w:rPr>
                <w:rFonts w:ascii="Arial" w:hAnsi="Arial" w:cs="Arial"/>
                <w:color w:val="000000" w:themeColor="text1"/>
                <w:sz w:val="24"/>
                <w:szCs w:val="24"/>
                <w:lang w:val="vi-VN"/>
              </w:rPr>
              <w:t xml:space="preserve">Giao lưu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Quốc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tế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A039E">
              <w:rPr>
                <w:rFonts w:ascii="Arial" w:hAnsi="Arial" w:cs="Arial"/>
                <w:color w:val="000000" w:themeColor="text1"/>
                <w:sz w:val="24"/>
                <w:szCs w:val="24"/>
              </w:rPr>
              <w:t>t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hành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phố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Chiba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những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Ng</w:t>
            </w:r>
            <w:r w:rsidRPr="00850D5D">
              <w:rPr>
                <w:rFonts w:ascii="Arial" w:hAnsi="Arial" w:cs="Arial" w:hint="cs"/>
                <w:color w:val="000000" w:themeColor="text1"/>
                <w:sz w:val="24"/>
                <w:szCs w:val="24"/>
              </w:rPr>
              <w:t>ư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ời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hỗ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trợ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Phiên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dịch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Biên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dịch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Cộng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đồng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chịu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trách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nhiệm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về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hoạt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động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cũng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nh</w:t>
            </w:r>
            <w:r w:rsidRPr="00850D5D">
              <w:rPr>
                <w:rFonts w:ascii="Arial" w:hAnsi="Arial" w:cs="Arial" w:hint="cs"/>
                <w:color w:val="000000" w:themeColor="text1"/>
                <w:sz w:val="24"/>
                <w:szCs w:val="24"/>
              </w:rPr>
              <w:t>ư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những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hoạt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động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liên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quan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những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Ng</w:t>
            </w:r>
            <w:r w:rsidRPr="00850D5D">
              <w:rPr>
                <w:rFonts w:ascii="Arial" w:hAnsi="Arial" w:cs="Arial" w:hint="cs"/>
                <w:color w:val="000000" w:themeColor="text1"/>
                <w:sz w:val="24"/>
                <w:szCs w:val="24"/>
              </w:rPr>
              <w:t>ư</w:t>
            </w:r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ời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hỗ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trợ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Phiên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dịch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Biên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dịch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Cộng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đồng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trực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thuộc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Hiệp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hội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Quốc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tế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Thành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>phố</w:t>
            </w:r>
            <w:proofErr w:type="spellEnd"/>
            <w:r w:rsidRPr="00850D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Chiba.</w:t>
            </w:r>
          </w:p>
        </w:tc>
        <w:bookmarkStart w:id="0" w:name="_GoBack"/>
        <w:bookmarkEnd w:id="0"/>
      </w:tr>
    </w:tbl>
    <w:p w14:paraId="78A2CBCA" w14:textId="7CB9C063" w:rsidR="00CE6104" w:rsidRPr="00850D5D" w:rsidRDefault="001E39AE" w:rsidP="001E39AE">
      <w:pPr>
        <w:pStyle w:val="af7"/>
        <w:tabs>
          <w:tab w:val="left" w:pos="3060"/>
        </w:tabs>
        <w:rPr>
          <w:color w:val="000000" w:themeColor="text1"/>
        </w:rPr>
      </w:pPr>
      <w:r>
        <w:rPr>
          <w:color w:val="000000" w:themeColor="text1"/>
        </w:rPr>
        <w:tab/>
      </w:r>
    </w:p>
    <w:sectPr w:rsidR="00CE6104" w:rsidRPr="00850D5D" w:rsidSect="001A11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7BE3C8" w14:textId="77777777" w:rsidR="002E759F" w:rsidRDefault="002E759F" w:rsidP="00650259">
      <w:pPr>
        <w:spacing w:after="0" w:line="240" w:lineRule="auto"/>
      </w:pPr>
      <w:r>
        <w:separator/>
      </w:r>
    </w:p>
  </w:endnote>
  <w:endnote w:type="continuationSeparator" w:id="0">
    <w:p w14:paraId="60860389" w14:textId="77777777" w:rsidR="002E759F" w:rsidRDefault="002E759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B539FA44-2FD3-451E-AF8F-4D1DCD27A790}"/>
    <w:embedBold r:id="rId2" w:subsetted="1" w:fontKey="{CEEA7185-0E41-465F-AE8C-850D0ACBD37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586D5BE-79B3-4B61-B360-4D253884EAB6}"/>
    <w:embedBold r:id="rId4" w:fontKey="{08C3D4DC-B22B-4D86-93CE-B72BC9DC6BB4}"/>
    <w:embedItalic r:id="rId5" w:fontKey="{F5C09450-31D6-4C85-8897-D4E1DC716F7E}"/>
    <w:embedBoldItalic r:id="rId6" w:fontKey="{9B7C20C1-C01D-4FB9-A113-0A8137CCE6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1A3A8308-1E19-4205-94E8-196C80D12E61}"/>
    <w:embedBold r:id="rId8" w:fontKey="{AD3A04F6-B844-461F-A351-594439CE1EA2}"/>
    <w:embedItalic r:id="rId9" w:fontKey="{49CC5AFC-7CCE-4C2D-8400-12A41DB4FEE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EE89AA2-F600-416F-9D52-E194EDD7744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1" w:fontKey="{299895AA-B87C-419F-933D-0C78C591A1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6F260" w14:textId="77777777" w:rsidR="00F018A5" w:rsidRDefault="00F018A5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8" w:type="dxa"/>
      <w:tblInd w:w="-709" w:type="dxa"/>
      <w:tblLook w:val="04A0" w:firstRow="1" w:lastRow="0" w:firstColumn="1" w:lastColumn="0" w:noHBand="0" w:noVBand="1"/>
    </w:tblPr>
    <w:tblGrid>
      <w:gridCol w:w="5104"/>
      <w:gridCol w:w="5244"/>
    </w:tblGrid>
    <w:tr w:rsidR="002462F3" w:rsidRPr="0080051C" w14:paraId="0CBFE038" w14:textId="77777777" w:rsidTr="003B59BD">
      <w:tc>
        <w:tcPr>
          <w:tcW w:w="5104" w:type="dxa"/>
          <w:vAlign w:val="center"/>
        </w:tcPr>
        <w:p w14:paraId="2B47218A" w14:textId="674249CA" w:rsidR="002462F3" w:rsidRPr="001E39AE" w:rsidRDefault="001E39AE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Arial" w:hAnsi="Arial" w:cs="Arial"/>
              <w:sz w:val="18"/>
              <w:szCs w:val="24"/>
            </w:rPr>
          </w:pPr>
          <w:proofErr w:type="spellStart"/>
          <w:r w:rsidRPr="001E39AE">
            <w:rPr>
              <w:rFonts w:ascii="Arial" w:hAnsi="Arial" w:cs="Arial"/>
              <w:sz w:val="18"/>
              <w:szCs w:val="24"/>
            </w:rPr>
            <w:t>Hiệp</w:t>
          </w:r>
          <w:proofErr w:type="spellEnd"/>
          <w:r w:rsidRPr="001E39AE">
            <w:rPr>
              <w:rFonts w:ascii="Arial" w:hAnsi="Arial" w:cs="Arial"/>
              <w:sz w:val="18"/>
              <w:szCs w:val="24"/>
            </w:rPr>
            <w:t xml:space="preserve"> </w:t>
          </w:r>
          <w:proofErr w:type="spellStart"/>
          <w:r w:rsidRPr="001E39AE">
            <w:rPr>
              <w:rFonts w:ascii="Arial" w:hAnsi="Arial" w:cs="Arial"/>
              <w:sz w:val="18"/>
              <w:szCs w:val="24"/>
            </w:rPr>
            <w:t>hội</w:t>
          </w:r>
          <w:proofErr w:type="spellEnd"/>
          <w:r w:rsidRPr="001E39AE">
            <w:rPr>
              <w:rFonts w:ascii="Arial" w:hAnsi="Arial" w:cs="Arial"/>
              <w:sz w:val="18"/>
              <w:szCs w:val="24"/>
            </w:rPr>
            <w:t xml:space="preserve"> </w:t>
          </w:r>
          <w:r w:rsidR="003B59BD">
            <w:rPr>
              <w:rFonts w:ascii="Arial" w:hAnsi="Arial" w:cs="Arial"/>
              <w:sz w:val="18"/>
              <w:szCs w:val="24"/>
              <w:lang w:val="vi-VN"/>
            </w:rPr>
            <w:t>Giao lưu</w:t>
          </w:r>
          <w:r w:rsidRPr="001E39AE">
            <w:rPr>
              <w:rFonts w:ascii="Arial" w:hAnsi="Arial" w:cs="Arial"/>
              <w:sz w:val="18"/>
              <w:szCs w:val="24"/>
            </w:rPr>
            <w:t xml:space="preserve"> </w:t>
          </w:r>
          <w:r w:rsidR="003B59BD">
            <w:rPr>
              <w:rFonts w:ascii="Arial" w:hAnsi="Arial" w:cs="Arial"/>
              <w:sz w:val="18"/>
              <w:szCs w:val="24"/>
              <w:lang w:val="vi-VN"/>
            </w:rPr>
            <w:t>Q</w:t>
          </w:r>
          <w:proofErr w:type="spellStart"/>
          <w:r w:rsidRPr="001E39AE">
            <w:rPr>
              <w:rFonts w:ascii="Arial" w:hAnsi="Arial" w:cs="Arial"/>
              <w:sz w:val="18"/>
              <w:szCs w:val="24"/>
            </w:rPr>
            <w:t>uốc</w:t>
          </w:r>
          <w:proofErr w:type="spellEnd"/>
          <w:r w:rsidRPr="001E39AE">
            <w:rPr>
              <w:rFonts w:ascii="Arial" w:hAnsi="Arial" w:cs="Arial"/>
              <w:sz w:val="18"/>
              <w:szCs w:val="24"/>
            </w:rPr>
            <w:t xml:space="preserve"> </w:t>
          </w:r>
          <w:proofErr w:type="spellStart"/>
          <w:r w:rsidRPr="001E39AE">
            <w:rPr>
              <w:rFonts w:ascii="Arial" w:hAnsi="Arial" w:cs="Arial"/>
              <w:sz w:val="18"/>
              <w:szCs w:val="24"/>
            </w:rPr>
            <w:t>tế</w:t>
          </w:r>
          <w:proofErr w:type="spellEnd"/>
          <w:r w:rsidRPr="001E39AE">
            <w:rPr>
              <w:rFonts w:ascii="Arial" w:hAnsi="Arial" w:cs="Arial"/>
              <w:sz w:val="18"/>
              <w:szCs w:val="24"/>
            </w:rPr>
            <w:t xml:space="preserve"> </w:t>
          </w:r>
          <w:proofErr w:type="spellStart"/>
          <w:r w:rsidRPr="001E39AE">
            <w:rPr>
              <w:rFonts w:ascii="Arial" w:hAnsi="Arial" w:cs="Arial"/>
              <w:sz w:val="18"/>
              <w:szCs w:val="24"/>
            </w:rPr>
            <w:t>thành</w:t>
          </w:r>
          <w:proofErr w:type="spellEnd"/>
          <w:r w:rsidRPr="001E39AE">
            <w:rPr>
              <w:rFonts w:ascii="Arial" w:hAnsi="Arial" w:cs="Arial"/>
              <w:sz w:val="18"/>
              <w:szCs w:val="24"/>
            </w:rPr>
            <w:t xml:space="preserve"> </w:t>
          </w:r>
          <w:proofErr w:type="spellStart"/>
          <w:r w:rsidRPr="001E39AE">
            <w:rPr>
              <w:rFonts w:ascii="Arial" w:hAnsi="Arial" w:cs="Arial"/>
              <w:sz w:val="18"/>
              <w:szCs w:val="24"/>
            </w:rPr>
            <w:t>phố</w:t>
          </w:r>
          <w:proofErr w:type="spellEnd"/>
          <w:r w:rsidRPr="001E39AE">
            <w:rPr>
              <w:rFonts w:ascii="Arial" w:hAnsi="Arial" w:cs="Arial"/>
              <w:sz w:val="18"/>
              <w:szCs w:val="24"/>
            </w:rPr>
            <w:t xml:space="preserve"> Chiba</w:t>
          </w:r>
          <w:r w:rsidR="003B59BD">
            <w:rPr>
              <w:rFonts w:ascii="Arial" w:hAnsi="Arial" w:cs="Arial"/>
              <w:sz w:val="18"/>
              <w:szCs w:val="24"/>
              <w:lang w:val="vi-VN"/>
            </w:rPr>
            <w:t xml:space="preserve">  </w:t>
          </w:r>
          <w:r w:rsidRPr="001E39AE">
            <w:rPr>
              <w:rFonts w:ascii="Arial" w:hAnsi="Arial" w:cs="Arial"/>
              <w:sz w:val="18"/>
              <w:szCs w:val="24"/>
            </w:rPr>
            <w:t xml:space="preserve"> </w:t>
          </w:r>
          <w:proofErr w:type="gramStart"/>
          <w:r w:rsidR="003B59BD">
            <w:rPr>
              <w:rFonts w:ascii="Arial" w:hAnsi="Arial" w:cs="Arial"/>
              <w:sz w:val="18"/>
              <w:szCs w:val="24"/>
              <w:lang w:val="vi-VN"/>
            </w:rPr>
            <w:t xml:space="preserve">CCIA  </w:t>
          </w:r>
          <w:proofErr w:type="spellStart"/>
          <w:r w:rsidRPr="001E39AE">
            <w:rPr>
              <w:rFonts w:ascii="Arial" w:hAnsi="Arial" w:cs="Arial"/>
              <w:sz w:val="18"/>
              <w:szCs w:val="24"/>
            </w:rPr>
            <w:t>Cột</w:t>
          </w:r>
          <w:proofErr w:type="spellEnd"/>
          <w:proofErr w:type="gramEnd"/>
          <w:r w:rsidRPr="001E39AE">
            <w:rPr>
              <w:rFonts w:ascii="Arial" w:hAnsi="Arial" w:cs="Arial"/>
              <w:sz w:val="18"/>
              <w:szCs w:val="24"/>
            </w:rPr>
            <w:t xml:space="preserve"> </w:t>
          </w:r>
          <w:proofErr w:type="spellStart"/>
          <w:r w:rsidRPr="001E39AE">
            <w:rPr>
              <w:rFonts w:ascii="Arial" w:hAnsi="Arial" w:cs="Arial"/>
              <w:sz w:val="18"/>
              <w:szCs w:val="24"/>
            </w:rPr>
            <w:t>nhập</w:t>
          </w:r>
          <w:proofErr w:type="spellEnd"/>
        </w:p>
      </w:tc>
      <w:tc>
        <w:tcPr>
          <w:tcW w:w="5244" w:type="dxa"/>
          <w:vAlign w:val="center"/>
        </w:tcPr>
        <w:p w14:paraId="62DE7F20" w14:textId="1973BFD5" w:rsidR="002462F3" w:rsidRPr="003B59BD" w:rsidRDefault="003B59BD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rFonts w:ascii="Arial" w:hAnsi="Arial" w:cs="Arial"/>
              <w:sz w:val="18"/>
              <w:szCs w:val="24"/>
            </w:rPr>
          </w:pPr>
          <w:proofErr w:type="spellStart"/>
          <w:r w:rsidRPr="003B59BD">
            <w:rPr>
              <w:rFonts w:ascii="Arial" w:hAnsi="Arial" w:cs="Arial"/>
              <w:sz w:val="18"/>
              <w:szCs w:val="24"/>
            </w:rPr>
            <w:t>Hoạt</w:t>
          </w:r>
          <w:proofErr w:type="spellEnd"/>
          <w:r w:rsidRPr="003B59BD">
            <w:rPr>
              <w:rFonts w:ascii="Arial" w:hAnsi="Arial" w:cs="Arial"/>
              <w:sz w:val="18"/>
              <w:szCs w:val="24"/>
            </w:rPr>
            <w:t xml:space="preserve"> </w:t>
          </w:r>
          <w:proofErr w:type="spellStart"/>
          <w:r w:rsidRPr="003B59BD">
            <w:rPr>
              <w:rFonts w:ascii="Arial" w:hAnsi="Arial" w:cs="Arial"/>
              <w:sz w:val="18"/>
              <w:szCs w:val="24"/>
            </w:rPr>
            <w:t>động</w:t>
          </w:r>
          <w:proofErr w:type="spellEnd"/>
          <w:r w:rsidRPr="003B59BD">
            <w:rPr>
              <w:rFonts w:ascii="Arial" w:hAnsi="Arial" w:cs="Arial"/>
              <w:sz w:val="18"/>
              <w:szCs w:val="24"/>
            </w:rPr>
            <w:t xml:space="preserve"> </w:t>
          </w:r>
          <w:proofErr w:type="spellStart"/>
          <w:r w:rsidRPr="003B59BD">
            <w:rPr>
              <w:rFonts w:ascii="Arial" w:hAnsi="Arial" w:cs="Arial"/>
              <w:sz w:val="18"/>
              <w:szCs w:val="24"/>
            </w:rPr>
            <w:t>hỗ</w:t>
          </w:r>
          <w:proofErr w:type="spellEnd"/>
          <w:r w:rsidRPr="003B59BD">
            <w:rPr>
              <w:rFonts w:ascii="Arial" w:hAnsi="Arial" w:cs="Arial"/>
              <w:sz w:val="18"/>
              <w:szCs w:val="24"/>
            </w:rPr>
            <w:t xml:space="preserve"> </w:t>
          </w:r>
          <w:proofErr w:type="spellStart"/>
          <w:r w:rsidRPr="003B59BD">
            <w:rPr>
              <w:rFonts w:ascii="Arial" w:hAnsi="Arial" w:cs="Arial"/>
              <w:sz w:val="18"/>
              <w:szCs w:val="24"/>
            </w:rPr>
            <w:t>trợ</w:t>
          </w:r>
          <w:proofErr w:type="spellEnd"/>
          <w:r w:rsidRPr="003B59BD">
            <w:rPr>
              <w:rFonts w:ascii="Arial" w:hAnsi="Arial" w:cs="Arial"/>
              <w:sz w:val="18"/>
              <w:szCs w:val="24"/>
            </w:rPr>
            <w:t xml:space="preserve"> </w:t>
          </w:r>
          <w:proofErr w:type="spellStart"/>
          <w:r w:rsidRPr="003B59BD">
            <w:rPr>
              <w:rFonts w:ascii="Arial" w:hAnsi="Arial" w:cs="Arial"/>
              <w:sz w:val="18"/>
              <w:szCs w:val="24"/>
            </w:rPr>
            <w:t>phiên</w:t>
          </w:r>
          <w:proofErr w:type="spellEnd"/>
          <w:r w:rsidRPr="003B59BD">
            <w:rPr>
              <w:rFonts w:ascii="Arial" w:hAnsi="Arial" w:cs="Arial"/>
              <w:sz w:val="18"/>
              <w:szCs w:val="24"/>
            </w:rPr>
            <w:t xml:space="preserve"> </w:t>
          </w:r>
          <w:proofErr w:type="spellStart"/>
          <w:r w:rsidRPr="003B59BD">
            <w:rPr>
              <w:rFonts w:ascii="Arial" w:hAnsi="Arial" w:cs="Arial"/>
              <w:sz w:val="18"/>
              <w:szCs w:val="24"/>
            </w:rPr>
            <w:t>dịch</w:t>
          </w:r>
          <w:proofErr w:type="spellEnd"/>
          <w:r w:rsidRPr="003B59BD">
            <w:rPr>
              <w:rFonts w:ascii="Arial" w:hAnsi="Arial" w:cs="Arial"/>
              <w:sz w:val="18"/>
              <w:szCs w:val="24"/>
            </w:rPr>
            <w:t>/</w:t>
          </w:r>
          <w:proofErr w:type="spellStart"/>
          <w:r w:rsidRPr="003B59BD">
            <w:rPr>
              <w:rFonts w:ascii="Arial" w:hAnsi="Arial" w:cs="Arial"/>
              <w:sz w:val="18"/>
              <w:szCs w:val="24"/>
            </w:rPr>
            <w:t>biên</w:t>
          </w:r>
          <w:proofErr w:type="spellEnd"/>
          <w:r w:rsidRPr="003B59BD">
            <w:rPr>
              <w:rFonts w:ascii="Arial" w:hAnsi="Arial" w:cs="Arial"/>
              <w:sz w:val="18"/>
              <w:szCs w:val="24"/>
            </w:rPr>
            <w:t xml:space="preserve"> </w:t>
          </w:r>
          <w:proofErr w:type="spellStart"/>
          <w:r w:rsidRPr="003B59BD">
            <w:rPr>
              <w:rFonts w:ascii="Arial" w:hAnsi="Arial" w:cs="Arial"/>
              <w:sz w:val="18"/>
              <w:szCs w:val="24"/>
            </w:rPr>
            <w:t>dịch</w:t>
          </w:r>
          <w:proofErr w:type="spellEnd"/>
          <w:r w:rsidRPr="003B59BD">
            <w:rPr>
              <w:rFonts w:ascii="Arial" w:hAnsi="Arial" w:cs="Arial"/>
              <w:sz w:val="18"/>
              <w:szCs w:val="24"/>
            </w:rPr>
            <w:t xml:space="preserve"> </w:t>
          </w:r>
          <w:proofErr w:type="spellStart"/>
          <w:r w:rsidRPr="003B59BD">
            <w:rPr>
              <w:rFonts w:ascii="Arial" w:hAnsi="Arial" w:cs="Arial"/>
              <w:sz w:val="18"/>
              <w:szCs w:val="24"/>
            </w:rPr>
            <w:t>cộng</w:t>
          </w:r>
          <w:proofErr w:type="spellEnd"/>
          <w:r w:rsidRPr="003B59BD">
            <w:rPr>
              <w:rFonts w:ascii="Arial" w:hAnsi="Arial" w:cs="Arial"/>
              <w:sz w:val="18"/>
              <w:szCs w:val="24"/>
            </w:rPr>
            <w:t xml:space="preserve"> </w:t>
          </w:r>
          <w:r>
            <w:rPr>
              <w:rFonts w:ascii="Arial" w:hAnsi="Arial" w:cs="Arial"/>
              <w:sz w:val="18"/>
              <w:szCs w:val="24"/>
              <w:lang w:val="vi-VN"/>
            </w:rPr>
            <w:t>đ</w:t>
          </w:r>
          <w:proofErr w:type="spellStart"/>
          <w:r w:rsidRPr="003B59BD">
            <w:rPr>
              <w:rFonts w:ascii="Arial" w:hAnsi="Arial" w:cs="Arial"/>
              <w:sz w:val="18"/>
              <w:szCs w:val="24"/>
            </w:rPr>
            <w:t>ồng</w:t>
          </w:r>
          <w:proofErr w:type="spellEnd"/>
          <w:r w:rsidRPr="003B59BD">
            <w:rPr>
              <w:rFonts w:ascii="Arial" w:hAnsi="Arial" w:cs="Arial"/>
              <w:sz w:val="18"/>
              <w:szCs w:val="24"/>
            </w:rPr>
            <w:t xml:space="preserve"> </w:t>
          </w:r>
          <w:r w:rsidR="00EF4EA8" w:rsidRPr="003B59BD">
            <w:rPr>
              <w:rFonts w:ascii="Arial" w:hAnsi="Arial" w:cs="Arial"/>
              <w:sz w:val="18"/>
              <w:szCs w:val="24"/>
            </w:rPr>
            <w:t>No.</w:t>
          </w:r>
        </w:p>
      </w:tc>
    </w:tr>
  </w:tbl>
  <w:p w14:paraId="380985E8" w14:textId="77777777" w:rsidR="00731F26" w:rsidRPr="003B59BD" w:rsidRDefault="00731F26" w:rsidP="002462F3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C2CCE" w14:textId="77777777" w:rsidR="00F018A5" w:rsidRDefault="00F018A5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C09D2" w14:textId="77777777" w:rsidR="002E759F" w:rsidRDefault="002E759F" w:rsidP="00650259">
      <w:pPr>
        <w:spacing w:after="0" w:line="240" w:lineRule="auto"/>
      </w:pPr>
      <w:r>
        <w:separator/>
      </w:r>
    </w:p>
  </w:footnote>
  <w:footnote w:type="continuationSeparator" w:id="0">
    <w:p w14:paraId="089BAB14" w14:textId="77777777" w:rsidR="002E759F" w:rsidRDefault="002E759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C859D" w14:textId="77777777" w:rsidR="00F018A5" w:rsidRDefault="00F018A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576892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1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472A2DC7" w14:textId="30289CED" w:rsidR="001901F9" w:rsidRPr="000C587C" w:rsidRDefault="00E17604" w:rsidP="000C587C">
          <w:pPr>
            <w:spacing w:after="0"/>
            <w:jc w:val="center"/>
            <w:rPr>
              <w:rFonts w:ascii="Arial" w:hAnsi="Arial" w:cs="Arial"/>
              <w:b/>
              <w:color w:val="FFFFFF"/>
              <w:sz w:val="36"/>
              <w:szCs w:val="36"/>
            </w:rPr>
          </w:pPr>
          <w:r>
            <w:rPr>
              <w:rFonts w:ascii="Arial" w:hAnsi="Arial" w:cs="Arial"/>
              <w:b/>
              <w:color w:val="FFFFFF"/>
              <w:sz w:val="36"/>
              <w:szCs w:val="36"/>
              <w:lang w:val="vi-VN"/>
            </w:rPr>
            <w:t>Mẫu đ</w:t>
          </w:r>
          <w:proofErr w:type="spellStart"/>
          <w:r w:rsidR="000C587C" w:rsidRPr="000C587C">
            <w:rPr>
              <w:rFonts w:ascii="Arial" w:hAnsi="Arial" w:cs="Arial" w:hint="cs"/>
              <w:b/>
              <w:color w:val="FFFFFF"/>
              <w:sz w:val="36"/>
              <w:szCs w:val="36"/>
            </w:rPr>
            <w:t>ơ</w:t>
          </w:r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n</w:t>
          </w:r>
          <w:proofErr w:type="spellEnd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 xml:space="preserve"> </w:t>
          </w:r>
          <w:r>
            <w:rPr>
              <w:rFonts w:ascii="Arial" w:hAnsi="Arial" w:cs="Arial"/>
              <w:b/>
              <w:color w:val="FFFFFF"/>
              <w:sz w:val="36"/>
              <w:szCs w:val="36"/>
              <w:lang w:val="vi-VN"/>
            </w:rPr>
            <w:t>xin</w:t>
          </w:r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 xml:space="preserve"> </w:t>
          </w:r>
          <w:proofErr w:type="spellStart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sử</w:t>
          </w:r>
          <w:proofErr w:type="spellEnd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 xml:space="preserve"> </w:t>
          </w:r>
          <w:proofErr w:type="spellStart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dụng</w:t>
          </w:r>
          <w:proofErr w:type="spellEnd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 xml:space="preserve"> </w:t>
          </w:r>
          <w:proofErr w:type="spellStart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hệ</w:t>
          </w:r>
          <w:proofErr w:type="spellEnd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 xml:space="preserve"> </w:t>
          </w:r>
          <w:proofErr w:type="spellStart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thống</w:t>
          </w:r>
          <w:proofErr w:type="spellEnd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 xml:space="preserve"> </w:t>
          </w:r>
          <w:proofErr w:type="spellStart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hỗ</w:t>
          </w:r>
          <w:proofErr w:type="spellEnd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 xml:space="preserve"> </w:t>
          </w:r>
          <w:proofErr w:type="spellStart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trợ</w:t>
          </w:r>
          <w:proofErr w:type="spellEnd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 xml:space="preserve"> </w:t>
          </w:r>
          <w:proofErr w:type="spellStart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phiên</w:t>
          </w:r>
          <w:proofErr w:type="spellEnd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 xml:space="preserve"> </w:t>
          </w:r>
          <w:proofErr w:type="spellStart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dịch</w:t>
          </w:r>
          <w:proofErr w:type="spellEnd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/</w:t>
          </w:r>
          <w:proofErr w:type="spellStart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biên</w:t>
          </w:r>
          <w:proofErr w:type="spellEnd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 xml:space="preserve"> </w:t>
          </w:r>
          <w:proofErr w:type="spellStart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dịch</w:t>
          </w:r>
          <w:proofErr w:type="spellEnd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 xml:space="preserve"> </w:t>
          </w:r>
          <w:proofErr w:type="spellStart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cộng</w:t>
          </w:r>
          <w:proofErr w:type="spellEnd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 xml:space="preserve"> </w:t>
          </w:r>
          <w:proofErr w:type="spellStart"/>
          <w:r w:rsidR="000C587C" w:rsidRPr="000C587C">
            <w:rPr>
              <w:rFonts w:ascii="Arial" w:hAnsi="Arial" w:cs="Arial"/>
              <w:b/>
              <w:color w:val="FFFFFF"/>
              <w:sz w:val="36"/>
              <w:szCs w:val="36"/>
            </w:rPr>
            <w:t>đồng</w:t>
          </w:r>
          <w:proofErr w:type="spellEnd"/>
        </w:p>
      </w:tc>
    </w:tr>
  </w:tbl>
  <w:p w14:paraId="65A478B2" w14:textId="279E3E6A" w:rsidR="00650259" w:rsidRPr="00E17604" w:rsidRDefault="00EC0C95" w:rsidP="00731F26">
    <w:pPr>
      <w:pStyle w:val="af7"/>
      <w:rPr>
        <w:rFonts w:ascii="Arial" w:hAnsi="Arial" w:cs="Arial"/>
        <w:b/>
        <w:bCs/>
        <w:color w:val="FF0000"/>
      </w:rPr>
    </w:pPr>
    <w:r w:rsidRPr="00EC0C95">
      <w:rPr>
        <w:rFonts w:hint="eastAsia"/>
        <w:b/>
        <w:bCs/>
        <w:color w:val="FF0000"/>
      </w:rPr>
      <w:t>※</w:t>
    </w:r>
    <w:proofErr w:type="spellStart"/>
    <w:r w:rsidR="00E17604" w:rsidRPr="003A1BEC">
      <w:rPr>
        <w:rFonts w:ascii="Arial" w:hAnsi="Arial" w:cs="Arial"/>
        <w:b/>
        <w:bCs/>
        <w:color w:val="FF0000"/>
      </w:rPr>
      <w:t>Các</w:t>
    </w:r>
    <w:proofErr w:type="spellEnd"/>
    <w:r w:rsidR="00E17604" w:rsidRPr="003A1BEC">
      <w:rPr>
        <w:rFonts w:ascii="Arial" w:hAnsi="Arial" w:cs="Arial"/>
        <w:b/>
        <w:bCs/>
        <w:color w:val="FF0000"/>
      </w:rPr>
      <w:t xml:space="preserve"> </w:t>
    </w:r>
    <w:proofErr w:type="spellStart"/>
    <w:r w:rsidR="00E17604" w:rsidRPr="003A1BEC">
      <w:rPr>
        <w:rFonts w:ascii="Arial" w:hAnsi="Arial" w:cs="Arial"/>
        <w:b/>
        <w:bCs/>
        <w:color w:val="FF0000"/>
      </w:rPr>
      <w:t>cột</w:t>
    </w:r>
    <w:proofErr w:type="spellEnd"/>
    <w:r w:rsidR="00E17604" w:rsidRPr="003A1BEC">
      <w:rPr>
        <w:rFonts w:ascii="Arial" w:hAnsi="Arial" w:cs="Arial"/>
        <w:b/>
        <w:bCs/>
        <w:color w:val="FF0000"/>
      </w:rPr>
      <w:t xml:space="preserve"> </w:t>
    </w:r>
    <w:proofErr w:type="spellStart"/>
    <w:r w:rsidR="00E17604" w:rsidRPr="003A1BEC">
      <w:rPr>
        <w:rFonts w:ascii="Arial" w:hAnsi="Arial" w:cs="Arial"/>
        <w:b/>
        <w:bCs/>
        <w:color w:val="FF0000"/>
      </w:rPr>
      <w:t>có</w:t>
    </w:r>
    <w:proofErr w:type="spellEnd"/>
    <w:r w:rsidR="00E17604" w:rsidRPr="003A1BEC">
      <w:rPr>
        <w:rFonts w:ascii="Arial" w:hAnsi="Arial" w:cs="Arial"/>
        <w:b/>
        <w:bCs/>
        <w:color w:val="FF0000"/>
      </w:rPr>
      <w:t xml:space="preserve"> </w:t>
    </w:r>
    <w:proofErr w:type="spellStart"/>
    <w:r w:rsidR="00E17604" w:rsidRPr="003A1BEC">
      <w:rPr>
        <w:rFonts w:ascii="Arial" w:hAnsi="Arial" w:cs="Arial"/>
        <w:b/>
        <w:bCs/>
        <w:color w:val="FF0000"/>
      </w:rPr>
      <w:t>dấu</w:t>
    </w:r>
    <w:proofErr w:type="spellEnd"/>
    <w:r w:rsidR="00E17604" w:rsidRPr="00E17604">
      <w:rPr>
        <w:b/>
        <w:bCs/>
        <w:color w:val="FF0000"/>
      </w:rPr>
      <w:t xml:space="preserve"> </w:t>
    </w:r>
    <w:r w:rsidR="00E17604" w:rsidRPr="00F018A5">
      <w:rPr>
        <w:b/>
        <w:bCs/>
        <w:color w:val="FF0000"/>
        <w:sz w:val="21"/>
        <w:szCs w:val="21"/>
      </w:rPr>
      <w:t>*</w:t>
    </w:r>
    <w:r w:rsidR="00E17604" w:rsidRPr="00E17604">
      <w:rPr>
        <w:b/>
        <w:bCs/>
        <w:color w:val="FF0000"/>
      </w:rPr>
      <w:t xml:space="preserve"> </w:t>
    </w:r>
    <w:proofErr w:type="spellStart"/>
    <w:r w:rsidR="00E17604" w:rsidRPr="003A1BEC">
      <w:rPr>
        <w:rFonts w:ascii="Arial" w:hAnsi="Arial" w:cs="Arial"/>
        <w:b/>
        <w:bCs/>
        <w:color w:val="FF0000"/>
      </w:rPr>
      <w:t>chỉ</w:t>
    </w:r>
    <w:proofErr w:type="spellEnd"/>
    <w:r w:rsidR="00E17604" w:rsidRPr="003A1BEC">
      <w:rPr>
        <w:rFonts w:ascii="Arial" w:hAnsi="Arial" w:cs="Arial"/>
        <w:b/>
        <w:bCs/>
        <w:color w:val="FF0000"/>
      </w:rPr>
      <w:t xml:space="preserve"> </w:t>
    </w:r>
    <w:proofErr w:type="spellStart"/>
    <w:r w:rsidR="00E17604" w:rsidRPr="003A1BEC">
      <w:rPr>
        <w:rFonts w:ascii="Arial" w:hAnsi="Arial" w:cs="Arial"/>
        <w:b/>
        <w:bCs/>
        <w:color w:val="FF0000"/>
      </w:rPr>
      <w:t>áp</w:t>
    </w:r>
    <w:proofErr w:type="spellEnd"/>
    <w:r w:rsidR="00E17604" w:rsidRPr="003A1BEC">
      <w:rPr>
        <w:rFonts w:ascii="Arial" w:hAnsi="Arial" w:cs="Arial"/>
        <w:b/>
        <w:bCs/>
        <w:color w:val="FF0000"/>
      </w:rPr>
      <w:t xml:space="preserve"> </w:t>
    </w:r>
    <w:proofErr w:type="spellStart"/>
    <w:r w:rsidR="00E17604" w:rsidRPr="003A1BEC">
      <w:rPr>
        <w:rFonts w:ascii="Arial" w:hAnsi="Arial" w:cs="Arial"/>
        <w:b/>
        <w:bCs/>
        <w:color w:val="FF0000"/>
      </w:rPr>
      <w:t>dụng</w:t>
    </w:r>
    <w:proofErr w:type="spellEnd"/>
    <w:r w:rsidR="00E17604" w:rsidRPr="003A1BEC">
      <w:rPr>
        <w:rFonts w:ascii="Arial" w:hAnsi="Arial" w:cs="Arial"/>
        <w:b/>
        <w:bCs/>
        <w:color w:val="FF0000"/>
      </w:rPr>
      <w:t xml:space="preserve"> </w:t>
    </w:r>
    <w:proofErr w:type="spellStart"/>
    <w:r w:rsidR="00E17604" w:rsidRPr="003A1BEC">
      <w:rPr>
        <w:rFonts w:ascii="Arial" w:hAnsi="Arial" w:cs="Arial"/>
        <w:b/>
        <w:bCs/>
        <w:color w:val="FF0000"/>
      </w:rPr>
      <w:t>cho</w:t>
    </w:r>
    <w:proofErr w:type="spellEnd"/>
    <w:r w:rsidR="00E17604" w:rsidRPr="003A1BEC">
      <w:rPr>
        <w:rFonts w:ascii="Arial" w:hAnsi="Arial" w:cs="Arial"/>
        <w:b/>
        <w:bCs/>
        <w:color w:val="FF0000"/>
      </w:rPr>
      <w:t xml:space="preserve"> </w:t>
    </w:r>
    <w:proofErr w:type="spellStart"/>
    <w:r w:rsidR="00E17604" w:rsidRPr="003A1BEC">
      <w:rPr>
        <w:rFonts w:ascii="Arial" w:hAnsi="Arial" w:cs="Arial"/>
        <w:b/>
        <w:bCs/>
        <w:color w:val="FF0000"/>
      </w:rPr>
      <w:t>hoạt</w:t>
    </w:r>
    <w:proofErr w:type="spellEnd"/>
    <w:r w:rsidR="00E17604" w:rsidRPr="003A1BEC">
      <w:rPr>
        <w:rFonts w:ascii="Arial" w:hAnsi="Arial" w:cs="Arial"/>
        <w:b/>
        <w:bCs/>
        <w:color w:val="FF0000"/>
      </w:rPr>
      <w:t xml:space="preserve"> </w:t>
    </w:r>
    <w:proofErr w:type="spellStart"/>
    <w:r w:rsidR="00E17604" w:rsidRPr="003A1BEC">
      <w:rPr>
        <w:rFonts w:ascii="Arial" w:hAnsi="Arial" w:cs="Arial"/>
        <w:b/>
        <w:bCs/>
        <w:color w:val="FF0000"/>
      </w:rPr>
      <w:t>động</w:t>
    </w:r>
    <w:proofErr w:type="spellEnd"/>
    <w:r w:rsidR="00E17604" w:rsidRPr="003A1BEC">
      <w:rPr>
        <w:rFonts w:ascii="Arial" w:hAnsi="Arial" w:cs="Arial"/>
        <w:b/>
        <w:bCs/>
        <w:color w:val="FF0000"/>
      </w:rPr>
      <w:t xml:space="preserve"> </w:t>
    </w:r>
    <w:proofErr w:type="spellStart"/>
    <w:r w:rsidR="00E17604" w:rsidRPr="003A1BEC">
      <w:rPr>
        <w:rFonts w:ascii="Arial" w:hAnsi="Arial" w:cs="Arial"/>
        <w:b/>
        <w:bCs/>
        <w:color w:val="FF0000"/>
      </w:rPr>
      <w:t>phiên</w:t>
    </w:r>
    <w:proofErr w:type="spellEnd"/>
    <w:r w:rsidR="00E17604" w:rsidRPr="003A1BEC">
      <w:rPr>
        <w:rFonts w:ascii="Arial" w:hAnsi="Arial" w:cs="Arial"/>
        <w:b/>
        <w:bCs/>
        <w:color w:val="FF0000"/>
      </w:rPr>
      <w:t xml:space="preserve"> </w:t>
    </w:r>
    <w:proofErr w:type="spellStart"/>
    <w:r w:rsidR="00E17604" w:rsidRPr="003A1BEC">
      <w:rPr>
        <w:rFonts w:ascii="Arial" w:hAnsi="Arial" w:cs="Arial"/>
        <w:b/>
        <w:bCs/>
        <w:color w:val="FF0000"/>
      </w:rPr>
      <w:t>dịch</w:t>
    </w:r>
    <w:proofErr w:type="spellEnd"/>
    <w:r w:rsidR="00BA1A7F">
      <w:rPr>
        <w:rFonts w:ascii="Arial" w:hAnsi="Arial" w:cs="Arial" w:hint="eastAsia"/>
        <w:b/>
        <w:bCs/>
        <w:color w:val="FF0000"/>
      </w:rPr>
      <w:t xml:space="preserve"> </w:t>
    </w:r>
    <w:r w:rsidR="00BA1A7F">
      <w:rPr>
        <w:rFonts w:ascii="Arial" w:hAnsi="Arial" w:cs="Arial"/>
        <w:b/>
        <w:bCs/>
        <w:color w:val="FF0000"/>
      </w:rPr>
      <w:t>(</w:t>
    </w:r>
    <w:r w:rsidR="003A1BEC" w:rsidRPr="003A1BEC">
      <w:rPr>
        <w:rFonts w:ascii="Arial" w:hAnsi="Arial" w:cs="Arial"/>
        <w:b/>
        <w:bCs/>
        <w:color w:val="FF0000"/>
        <w:lang w:val="vi-VN"/>
      </w:rPr>
      <w:t>thông dịch</w:t>
    </w:r>
    <w:r w:rsidR="00BA1A7F">
      <w:rPr>
        <w:rFonts w:ascii="Arial" w:hAnsi="Arial" w:cs="Arial"/>
        <w:b/>
        <w:bCs/>
        <w:color w:val="FF0000"/>
        <w:lang w:val="vi-VN"/>
      </w:rPr>
      <w:t>)</w:t>
    </w:r>
    <w:r w:rsidR="00E17604" w:rsidRPr="003A1BEC">
      <w:rPr>
        <w:rFonts w:ascii="Arial" w:hAnsi="Arial" w:cs="Arial"/>
        <w:b/>
        <w:bCs/>
        <w:color w:val="FF000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01153" w14:textId="77777777" w:rsidR="00F018A5" w:rsidRDefault="00F018A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184894"/>
    <w:multiLevelType w:val="hybridMultilevel"/>
    <w:tmpl w:val="D088705A"/>
    <w:lvl w:ilvl="0" w:tplc="DD0802D4">
      <w:start w:val="1"/>
      <w:numFmt w:val="decimalEnclosedCircle"/>
      <w:lvlText w:val="%1"/>
      <w:lvlJc w:val="left"/>
      <w:pPr>
        <w:ind w:left="360" w:hanging="360"/>
      </w:pPr>
      <w:rPr>
        <w:rFonts w:ascii="Meiryo UI" w:hAnsi="Meiryo UI" w:cstheme="minorBid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F906DB3"/>
    <w:multiLevelType w:val="hybridMultilevel"/>
    <w:tmpl w:val="FB0218A0"/>
    <w:lvl w:ilvl="0" w:tplc="CD584AAC">
      <w:start w:val="3"/>
      <w:numFmt w:val="bullet"/>
      <w:lvlText w:val=""/>
      <w:lvlJc w:val="left"/>
      <w:pPr>
        <w:ind w:left="360" w:hanging="360"/>
      </w:pPr>
      <w:rPr>
        <w:rFonts w:ascii="Wingdings" w:eastAsia="Meiryo UI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26"/>
  </w:num>
  <w:num w:numId="4">
    <w:abstractNumId w:val="21"/>
  </w:num>
  <w:num w:numId="5">
    <w:abstractNumId w:val="22"/>
  </w:num>
  <w:num w:numId="6">
    <w:abstractNumId w:val="30"/>
  </w:num>
  <w:num w:numId="7">
    <w:abstractNumId w:val="14"/>
  </w:num>
  <w:num w:numId="8">
    <w:abstractNumId w:val="19"/>
  </w:num>
  <w:num w:numId="9">
    <w:abstractNumId w:val="28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7"/>
  </w:num>
  <w:num w:numId="17">
    <w:abstractNumId w:val="10"/>
  </w:num>
  <w:num w:numId="18">
    <w:abstractNumId w:val="33"/>
  </w:num>
  <w:num w:numId="19">
    <w:abstractNumId w:val="29"/>
  </w:num>
  <w:num w:numId="20">
    <w:abstractNumId w:val="23"/>
  </w:num>
  <w:num w:numId="21">
    <w:abstractNumId w:val="32"/>
  </w:num>
  <w:num w:numId="22">
    <w:abstractNumId w:val="11"/>
  </w:num>
  <w:num w:numId="23">
    <w:abstractNumId w:val="18"/>
  </w:num>
  <w:num w:numId="24">
    <w:abstractNumId w:val="13"/>
  </w:num>
  <w:num w:numId="25">
    <w:abstractNumId w:val="31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7"/>
  </w:num>
  <w:num w:numId="33">
    <w:abstractNumId w:val="24"/>
  </w:num>
  <w:num w:numId="34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hideSpellingError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91B58"/>
    <w:rsid w:val="000C587C"/>
    <w:rsid w:val="000D1F49"/>
    <w:rsid w:val="00127E2F"/>
    <w:rsid w:val="00135402"/>
    <w:rsid w:val="0013621E"/>
    <w:rsid w:val="001501D4"/>
    <w:rsid w:val="001727CA"/>
    <w:rsid w:val="001901F9"/>
    <w:rsid w:val="00195A2A"/>
    <w:rsid w:val="001A11B7"/>
    <w:rsid w:val="001B046C"/>
    <w:rsid w:val="001B294E"/>
    <w:rsid w:val="001C4A3D"/>
    <w:rsid w:val="001C7459"/>
    <w:rsid w:val="001D6D6E"/>
    <w:rsid w:val="001E1D54"/>
    <w:rsid w:val="001E39AE"/>
    <w:rsid w:val="002462F3"/>
    <w:rsid w:val="00292DD1"/>
    <w:rsid w:val="002A039E"/>
    <w:rsid w:val="002C56E6"/>
    <w:rsid w:val="002D2605"/>
    <w:rsid w:val="002E759F"/>
    <w:rsid w:val="00300D7C"/>
    <w:rsid w:val="00305049"/>
    <w:rsid w:val="003218F6"/>
    <w:rsid w:val="00322521"/>
    <w:rsid w:val="0034053B"/>
    <w:rsid w:val="00346DE2"/>
    <w:rsid w:val="003476B9"/>
    <w:rsid w:val="00361E11"/>
    <w:rsid w:val="00382029"/>
    <w:rsid w:val="003A1BEC"/>
    <w:rsid w:val="003A3C25"/>
    <w:rsid w:val="003A4278"/>
    <w:rsid w:val="003B4744"/>
    <w:rsid w:val="003B59BD"/>
    <w:rsid w:val="003B68A6"/>
    <w:rsid w:val="003F0847"/>
    <w:rsid w:val="0040090B"/>
    <w:rsid w:val="00404725"/>
    <w:rsid w:val="00410A00"/>
    <w:rsid w:val="00413866"/>
    <w:rsid w:val="00442470"/>
    <w:rsid w:val="0046302A"/>
    <w:rsid w:val="004642AE"/>
    <w:rsid w:val="00466623"/>
    <w:rsid w:val="00487D2D"/>
    <w:rsid w:val="00494222"/>
    <w:rsid w:val="004D5D62"/>
    <w:rsid w:val="005112D0"/>
    <w:rsid w:val="00566476"/>
    <w:rsid w:val="00577E06"/>
    <w:rsid w:val="005A3BF7"/>
    <w:rsid w:val="005B5B84"/>
    <w:rsid w:val="005C60D7"/>
    <w:rsid w:val="005D2E6C"/>
    <w:rsid w:val="005F2035"/>
    <w:rsid w:val="005F7990"/>
    <w:rsid w:val="0063739C"/>
    <w:rsid w:val="006376BC"/>
    <w:rsid w:val="00650259"/>
    <w:rsid w:val="006756D9"/>
    <w:rsid w:val="006A2E0C"/>
    <w:rsid w:val="006A6556"/>
    <w:rsid w:val="006B6C35"/>
    <w:rsid w:val="006E629B"/>
    <w:rsid w:val="006F34FC"/>
    <w:rsid w:val="00712A22"/>
    <w:rsid w:val="00715195"/>
    <w:rsid w:val="00731F26"/>
    <w:rsid w:val="00732388"/>
    <w:rsid w:val="0074406E"/>
    <w:rsid w:val="00753430"/>
    <w:rsid w:val="00760D65"/>
    <w:rsid w:val="00770F25"/>
    <w:rsid w:val="007A35A8"/>
    <w:rsid w:val="007B0301"/>
    <w:rsid w:val="007B0A85"/>
    <w:rsid w:val="007C5672"/>
    <w:rsid w:val="007C6A52"/>
    <w:rsid w:val="0080051C"/>
    <w:rsid w:val="0082043E"/>
    <w:rsid w:val="008254D8"/>
    <w:rsid w:val="00840481"/>
    <w:rsid w:val="008452A4"/>
    <w:rsid w:val="00850D5D"/>
    <w:rsid w:val="008563E9"/>
    <w:rsid w:val="00860F0E"/>
    <w:rsid w:val="00870EB0"/>
    <w:rsid w:val="008E203A"/>
    <w:rsid w:val="00903AAD"/>
    <w:rsid w:val="0091229C"/>
    <w:rsid w:val="00914509"/>
    <w:rsid w:val="00940E73"/>
    <w:rsid w:val="0096443B"/>
    <w:rsid w:val="0098597D"/>
    <w:rsid w:val="009B51F1"/>
    <w:rsid w:val="009D1D84"/>
    <w:rsid w:val="009F619A"/>
    <w:rsid w:val="009F6DDE"/>
    <w:rsid w:val="00A07415"/>
    <w:rsid w:val="00A370A8"/>
    <w:rsid w:val="00A5574A"/>
    <w:rsid w:val="00A65D5E"/>
    <w:rsid w:val="00A77DD9"/>
    <w:rsid w:val="00A865DB"/>
    <w:rsid w:val="00A978A7"/>
    <w:rsid w:val="00AE0F68"/>
    <w:rsid w:val="00AF4A2C"/>
    <w:rsid w:val="00B25CE8"/>
    <w:rsid w:val="00B7638F"/>
    <w:rsid w:val="00B77A19"/>
    <w:rsid w:val="00B92E98"/>
    <w:rsid w:val="00BA1A7F"/>
    <w:rsid w:val="00BB4CF3"/>
    <w:rsid w:val="00BC3CBE"/>
    <w:rsid w:val="00BD4753"/>
    <w:rsid w:val="00BD5CB1"/>
    <w:rsid w:val="00BE62EE"/>
    <w:rsid w:val="00BE70DC"/>
    <w:rsid w:val="00C003BA"/>
    <w:rsid w:val="00C46878"/>
    <w:rsid w:val="00C57BA2"/>
    <w:rsid w:val="00CA0C06"/>
    <w:rsid w:val="00CA799F"/>
    <w:rsid w:val="00CB4A51"/>
    <w:rsid w:val="00CD4532"/>
    <w:rsid w:val="00CD47B0"/>
    <w:rsid w:val="00CE0B46"/>
    <w:rsid w:val="00CE6104"/>
    <w:rsid w:val="00CE7918"/>
    <w:rsid w:val="00D06325"/>
    <w:rsid w:val="00D16163"/>
    <w:rsid w:val="00D27C15"/>
    <w:rsid w:val="00D62A3B"/>
    <w:rsid w:val="00D706BE"/>
    <w:rsid w:val="00D92EB6"/>
    <w:rsid w:val="00DB3FAD"/>
    <w:rsid w:val="00DF36DD"/>
    <w:rsid w:val="00E04C41"/>
    <w:rsid w:val="00E17604"/>
    <w:rsid w:val="00E357CD"/>
    <w:rsid w:val="00E61C09"/>
    <w:rsid w:val="00E677FE"/>
    <w:rsid w:val="00E76A86"/>
    <w:rsid w:val="00EB3B58"/>
    <w:rsid w:val="00EB563B"/>
    <w:rsid w:val="00EB5BDD"/>
    <w:rsid w:val="00EC0C95"/>
    <w:rsid w:val="00EC7359"/>
    <w:rsid w:val="00EE3054"/>
    <w:rsid w:val="00EF49D1"/>
    <w:rsid w:val="00EF4EA8"/>
    <w:rsid w:val="00F00606"/>
    <w:rsid w:val="00F01256"/>
    <w:rsid w:val="00F018A5"/>
    <w:rsid w:val="00F23E5C"/>
    <w:rsid w:val="00F437B3"/>
    <w:rsid w:val="00F62A1B"/>
    <w:rsid w:val="00F728E9"/>
    <w:rsid w:val="00FA68E1"/>
    <w:rsid w:val="00FC7475"/>
    <w:rsid w:val="00FE78A0"/>
    <w:rsid w:val="00FF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D3A203-CF90-427F-B60F-75A652F80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2024-01-31T05:50:00Z</dcterms:created>
  <dcterms:modified xsi:type="dcterms:W3CDTF">2024-02-01T02:56:00Z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