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34056B" w:rsidRPr="0034056B" w14:paraId="40DE9BC3" w14:textId="77777777" w:rsidTr="002A3F5F">
        <w:trPr>
          <w:trHeight w:val="136"/>
        </w:trPr>
        <w:tc>
          <w:tcPr>
            <w:tcW w:w="1753" w:type="pct"/>
            <w:vAlign w:val="center"/>
          </w:tcPr>
          <w:p w14:paraId="7B0934A5" w14:textId="27501C69" w:rsidR="00650259" w:rsidRPr="0034056B" w:rsidRDefault="0049607C" w:rsidP="00382029">
            <w:pPr>
              <w:pStyle w:val="af7"/>
              <w:rPr>
                <w:rFonts w:eastAsia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eastAsiaTheme="minorEastAsia" w:hint="eastAsia"/>
                <w:b/>
                <w:color w:val="000000" w:themeColor="text1"/>
                <w:lang w:eastAsia="zh-CN"/>
              </w:rPr>
              <w:t>假名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34056B" w:rsidRDefault="00650259" w:rsidP="00382029">
            <w:pPr>
              <w:pStyle w:val="af7"/>
              <w:rPr>
                <w:b/>
                <w:color w:val="000000" w:themeColor="text1"/>
              </w:rPr>
            </w:pPr>
          </w:p>
        </w:tc>
      </w:tr>
      <w:tr w:rsidR="0034056B" w:rsidRPr="0034056B" w14:paraId="29D2FFB3" w14:textId="77777777" w:rsidTr="002A3F5F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9C46BC" w14:textId="0FD4B844" w:rsidR="00382029" w:rsidRPr="0034056B" w:rsidRDefault="0049607C" w:rsidP="004642AE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委托者姓名</w:t>
            </w:r>
            <w:r w:rsidR="00382029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/</w:t>
            </w:r>
            <w:r w:rsidR="002A3F5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工作单位</w:t>
            </w:r>
            <w:r w:rsidR="00382029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="00382029" w:rsidRPr="0034056B">
              <w:rPr>
                <w:rFonts w:ascii="SimSun" w:eastAsia="SimSun" w:hAnsi="SimSun" w:cs="SimSun" w:hint="eastAsia"/>
                <w:b/>
                <w:color w:val="000000" w:themeColor="text1"/>
              </w:rPr>
              <w:t>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4056B" w:rsidRDefault="00382029" w:rsidP="00382029">
            <w:pPr>
              <w:pStyle w:val="af7"/>
              <w:jc w:val="both"/>
              <w:rPr>
                <w:b/>
                <w:color w:val="000000" w:themeColor="text1"/>
              </w:rPr>
            </w:pPr>
          </w:p>
        </w:tc>
      </w:tr>
      <w:tr w:rsidR="0034056B" w:rsidRPr="0034056B" w14:paraId="047B8D1D" w14:textId="77777777" w:rsidTr="002A3F5F">
        <w:trPr>
          <w:trHeight w:val="680"/>
        </w:trPr>
        <w:tc>
          <w:tcPr>
            <w:tcW w:w="1753" w:type="pct"/>
            <w:vAlign w:val="center"/>
          </w:tcPr>
          <w:p w14:paraId="46763FB4" w14:textId="09CCD277" w:rsidR="00860F0E" w:rsidRPr="0034056B" w:rsidRDefault="0049607C" w:rsidP="004642AE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联系方式</w:t>
            </w:r>
            <w:r w:rsidR="00860F0E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/T</w:t>
            </w:r>
            <w:r w:rsidR="00860F0E" w:rsidRPr="0034056B">
              <w:rPr>
                <w:rFonts w:asciiTheme="minorEastAsia" w:eastAsiaTheme="minorEastAsia" w:hAnsiTheme="minorEastAsia"/>
                <w:b/>
                <w:color w:val="000000" w:themeColor="text1"/>
              </w:rPr>
              <w:t>EL/Email</w:t>
            </w:r>
          </w:p>
        </w:tc>
        <w:tc>
          <w:tcPr>
            <w:tcW w:w="3247" w:type="pct"/>
          </w:tcPr>
          <w:p w14:paraId="6F43CEC4" w14:textId="464FDE60" w:rsidR="00860F0E" w:rsidRPr="0034056B" w:rsidRDefault="0049607C" w:rsidP="00195A2A">
            <w:pPr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住址</w:t>
            </w:r>
            <w:r w:rsidR="00860F0E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：</w:t>
            </w:r>
          </w:p>
          <w:p w14:paraId="4176C54A" w14:textId="55178AB9" w:rsidR="00860F0E" w:rsidRPr="0034056B" w:rsidRDefault="00860F0E" w:rsidP="00195A2A">
            <w:pPr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TEL：　　　　　　　　E</w:t>
            </w:r>
            <w:r w:rsidRPr="0034056B">
              <w:rPr>
                <w:rFonts w:asciiTheme="minorEastAsia" w:eastAsiaTheme="minorEastAsia" w:hAnsiTheme="minorEastAsia"/>
                <w:b/>
                <w:color w:val="000000" w:themeColor="text1"/>
              </w:rPr>
              <w:t>mail:</w:t>
            </w:r>
          </w:p>
        </w:tc>
      </w:tr>
      <w:tr w:rsidR="0034056B" w:rsidRPr="0034056B" w14:paraId="60C7C5FF" w14:textId="77777777" w:rsidTr="002A3F5F">
        <w:trPr>
          <w:trHeight w:val="680"/>
        </w:trPr>
        <w:tc>
          <w:tcPr>
            <w:tcW w:w="1753" w:type="pct"/>
            <w:vAlign w:val="center"/>
          </w:tcPr>
          <w:p w14:paraId="79FFE0C3" w14:textId="2B56F329" w:rsidR="001901F9" w:rsidRPr="0034056B" w:rsidRDefault="0049607C" w:rsidP="004642AE">
            <w:pPr>
              <w:jc w:val="both"/>
              <w:rPr>
                <w:rFonts w:ascii="SimSun" w:eastAsia="SimSun" w:hAnsi="SimSun"/>
                <w:b/>
                <w:color w:val="000000" w:themeColor="text1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委托内容</w:t>
            </w:r>
            <w:r w:rsidR="00195A2A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Pr="0034056B">
              <w:rPr>
                <w:rFonts w:ascii="SimSun" w:eastAsia="SimSun" w:hAnsi="SimSun" w:cs="Microsoft YaHei" w:hint="eastAsia"/>
                <w:b/>
                <w:color w:val="000000" w:themeColor="text1"/>
              </w:rPr>
              <w:t>语言</w:t>
            </w:r>
            <w:r w:rsidR="009D1D84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Pr="0034056B">
              <w:rPr>
                <w:rFonts w:ascii="SimSun" w:eastAsia="SimSun" w:hAnsi="SimSun" w:cs="Microsoft YaHei" w:hint="eastAsia"/>
                <w:b/>
                <w:color w:val="000000" w:themeColor="text1"/>
              </w:rPr>
              <w:t>领域</w:t>
            </w:r>
          </w:p>
          <w:p w14:paraId="370A5192" w14:textId="74E4DEDF" w:rsidR="009D1D84" w:rsidRPr="0034056B" w:rsidRDefault="009D1D84" w:rsidP="004642AE">
            <w:pPr>
              <w:jc w:val="both"/>
              <w:rPr>
                <w:b/>
                <w:color w:val="000000" w:themeColor="text1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（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</w:rPr>
              <w:t>领域请参照一览表选择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）</w:t>
            </w:r>
          </w:p>
        </w:tc>
        <w:tc>
          <w:tcPr>
            <w:tcW w:w="3247" w:type="pct"/>
          </w:tcPr>
          <w:p w14:paraId="063EF499" w14:textId="2DA5ECFE" w:rsidR="001E1D54" w:rsidRPr="0034056B" w:rsidRDefault="00E04C41" w:rsidP="00195A2A">
            <w:pPr>
              <w:rPr>
                <w:rFonts w:ascii="SimSun" w:eastAsia="SimSun" w:hAnsi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□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口译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希望面对面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/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eastAsia="zh-CN"/>
              </w:rPr>
              <w:t xml:space="preserve"> 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希望</w:t>
            </w:r>
            <w:r w:rsidR="0049607C"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线上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）</w:t>
            </w:r>
          </w:p>
          <w:p w14:paraId="0936EA6E" w14:textId="461BBD19" w:rsidR="001E1D54" w:rsidRPr="0034056B" w:rsidRDefault="00E04C41" w:rsidP="00FF446F">
            <w:pPr>
              <w:ind w:left="281" w:hangingChars="100" w:hanging="281"/>
              <w:rPr>
                <w:rFonts w:ascii="SimSun" w:eastAsia="SimSun" w:hAnsi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□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笔译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希望截至</w:t>
            </w:r>
            <w:r w:rsidR="002A3F5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限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期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　　</w:t>
            </w:r>
            <w:r w:rsidR="00FF446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="SimSun" w:eastAsia="SimSun" w:hAnsi="SimSun"/>
                <w:b/>
                <w:color w:val="000000" w:themeColor="text1"/>
                <w:lang w:eastAsia="zh-CN"/>
              </w:rPr>
              <w:t xml:space="preserve"> 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年　</w:t>
            </w:r>
            <w:r w:rsidR="00FF446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月　</w:t>
            </w:r>
            <w:r w:rsidR="00FF446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日 /</w:t>
            </w:r>
            <w:r w:rsidR="001E1D54" w:rsidRPr="0034056B">
              <w:rPr>
                <w:rFonts w:ascii="SimSun" w:eastAsia="SimSun" w:hAnsi="SimSun"/>
                <w:b/>
                <w:color w:val="000000" w:themeColor="text1"/>
                <w:lang w:eastAsia="zh-CN"/>
              </w:rPr>
              <w:t xml:space="preserve"> 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无限期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）</w:t>
            </w:r>
          </w:p>
          <w:p w14:paraId="1FDE93B5" w14:textId="4F7683A6" w:rsidR="00650259" w:rsidRPr="0034056B" w:rsidRDefault="00195A2A" w:rsidP="00195A2A">
            <w:pPr>
              <w:rPr>
                <w:rFonts w:ascii="SimSun" w:eastAsia="SimSun" w:hAnsi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语言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）　　　　　　　　　　　　　　　　　　　　　　</w:t>
            </w:r>
            <w:r w:rsidR="00E04C41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　　</w:t>
            </w:r>
          </w:p>
          <w:p w14:paraId="21E81DB1" w14:textId="2A5956E2" w:rsidR="009D1D84" w:rsidRPr="0034056B" w:rsidRDefault="009D1D84" w:rsidP="00195A2A">
            <w:pPr>
              <w:rPr>
                <w:b/>
                <w:color w:val="000000" w:themeColor="text1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（</w:t>
            </w:r>
            <w:r w:rsidR="0049607C"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领域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）</w:t>
            </w:r>
          </w:p>
        </w:tc>
      </w:tr>
      <w:tr w:rsidR="0034056B" w:rsidRPr="0034056B" w14:paraId="3615FA35" w14:textId="77777777" w:rsidTr="002A3F5F">
        <w:trPr>
          <w:trHeight w:val="680"/>
        </w:trPr>
        <w:tc>
          <w:tcPr>
            <w:tcW w:w="1753" w:type="pct"/>
          </w:tcPr>
          <w:p w14:paraId="0407CD2A" w14:textId="3132376F" w:rsidR="00FF446F" w:rsidRPr="0034056B" w:rsidRDefault="00EC0C95" w:rsidP="006B6C35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※</w:t>
            </w:r>
            <w:r w:rsidR="001C7459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  <w:lang w:eastAsia="zh-CN"/>
              </w:rPr>
              <w:t>➀</w:t>
            </w:r>
            <w:r w:rsidR="0049607C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希望</w:t>
            </w:r>
            <w:r w:rsidR="0049607C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时间</w:t>
            </w:r>
          </w:p>
          <w:p w14:paraId="147D91FC" w14:textId="6E855E82" w:rsidR="00650259" w:rsidRPr="0034056B" w:rsidRDefault="001C7459" w:rsidP="00FF446F">
            <w:pPr>
              <w:ind w:firstLineChars="100" w:firstLine="281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②</w:t>
            </w:r>
            <w:r w:rsidR="0049607C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候补</w:t>
            </w:r>
            <w:r w:rsidR="0049607C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时间</w:t>
            </w:r>
          </w:p>
          <w:p w14:paraId="6B03B867" w14:textId="248BDFE0" w:rsidR="006B6C35" w:rsidRPr="0034056B" w:rsidRDefault="001C7459" w:rsidP="00E04C41">
            <w:pPr>
              <w:ind w:firstLineChars="100" w:firstLine="281"/>
              <w:jc w:val="both"/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③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已经</w:t>
            </w:r>
            <w:r w:rsidR="002A3F5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约定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的</w:t>
            </w:r>
            <w:r w:rsidR="00FF446F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时间</w:t>
            </w:r>
          </w:p>
        </w:tc>
        <w:tc>
          <w:tcPr>
            <w:tcW w:w="3247" w:type="pct"/>
          </w:tcPr>
          <w:p w14:paraId="3DDB4FF6" w14:textId="330155DD" w:rsidR="001C7459" w:rsidRPr="0034056B" w:rsidRDefault="001C7459" w:rsidP="001C7459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  <w:lang w:eastAsia="zh-CN"/>
              </w:rPr>
              <w:t>➀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平日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周六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周日 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上午 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下午 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晚间</w:t>
            </w:r>
          </w:p>
          <w:p w14:paraId="32C3680E" w14:textId="4467E56F" w:rsidR="00650259" w:rsidRPr="0034056B" w:rsidRDefault="001C7459" w:rsidP="001C7459">
            <w:pPr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②　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 </w:t>
            </w:r>
            <w:r w:rsidR="006B6C3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年　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</w:t>
            </w:r>
            <w:r w:rsidR="006B6C3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月　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</w:t>
            </w:r>
            <w:r w:rsidR="006B6C3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日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、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月　　日、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月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日</w:t>
            </w:r>
          </w:p>
          <w:p w14:paraId="08C62F6C" w14:textId="76F7B3EE" w:rsidR="00EC0C95" w:rsidRPr="0034056B" w:rsidRDefault="001C7459" w:rsidP="00195A2A">
            <w:pPr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③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年　　月　　日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   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：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～　　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：</w:t>
            </w:r>
          </w:p>
        </w:tc>
      </w:tr>
      <w:tr w:rsidR="0034056B" w:rsidRPr="0034056B" w14:paraId="5F760452" w14:textId="77777777" w:rsidTr="002A3F5F">
        <w:trPr>
          <w:trHeight w:val="680"/>
        </w:trPr>
        <w:tc>
          <w:tcPr>
            <w:tcW w:w="1753" w:type="pct"/>
          </w:tcPr>
          <w:p w14:paraId="1C7836F7" w14:textId="21C36695" w:rsidR="00195A2A" w:rsidRPr="0034056B" w:rsidRDefault="00EC0C95" w:rsidP="00195A2A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※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地点</w:t>
            </w:r>
            <w:r w:rsidR="00195A2A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（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住址</w:t>
            </w:r>
            <w:r w:rsidR="00195A2A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="00FF446F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</w:rPr>
              <w:t>设施名</w:t>
            </w:r>
            <w:r w:rsidR="00195A2A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）</w:t>
            </w:r>
          </w:p>
          <w:p w14:paraId="042C9109" w14:textId="3A8B7903" w:rsidR="00650259" w:rsidRPr="0034056B" w:rsidRDefault="00FF446F" w:rsidP="00195A2A">
            <w:pPr>
              <w:jc w:val="both"/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最近的</w:t>
            </w: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车站</w:t>
            </w:r>
          </w:p>
        </w:tc>
        <w:tc>
          <w:tcPr>
            <w:tcW w:w="3247" w:type="pct"/>
          </w:tcPr>
          <w:p w14:paraId="7ADF5D5B" w14:textId="3D04EDC9" w:rsidR="00195A2A" w:rsidRPr="0034056B" w:rsidRDefault="00FF446F" w:rsidP="00195A2A">
            <w:pPr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地点</w:t>
            </w:r>
            <w:r w:rsidR="00E04C41" w:rsidRPr="0034056B">
              <w:rPr>
                <w:rFonts w:hint="eastAsia"/>
                <w:b/>
                <w:color w:val="000000" w:themeColor="text1"/>
                <w:lang w:eastAsia="zh-CN"/>
              </w:rPr>
              <w:t>（　　　　　　　　　　　　　　　　　　　　　　　　　　　　　　）</w:t>
            </w:r>
          </w:p>
          <w:p w14:paraId="3CC4A836" w14:textId="3AA232B7" w:rsidR="00127E2F" w:rsidRPr="0034056B" w:rsidRDefault="00AC70C5" w:rsidP="00195A2A">
            <w:pPr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至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最近</w:t>
            </w:r>
            <w:r w:rsidR="00FF446F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车站的路线</w:t>
            </w:r>
          </w:p>
        </w:tc>
      </w:tr>
      <w:tr w:rsidR="0034056B" w:rsidRPr="0034056B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34056B" w:rsidRDefault="00650259" w:rsidP="00346DE2">
            <w:pPr>
              <w:rPr>
                <w:b/>
                <w:color w:val="000000" w:themeColor="text1"/>
                <w:sz w:val="8"/>
              </w:rPr>
            </w:pPr>
          </w:p>
        </w:tc>
      </w:tr>
      <w:tr w:rsidR="0034056B" w:rsidRPr="0034056B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5E72ECC3" w:rsidR="005C60D7" w:rsidRPr="0034056B" w:rsidRDefault="005C60D7" w:rsidP="00FF446F">
            <w:pPr>
              <w:tabs>
                <w:tab w:val="left" w:pos="9160"/>
              </w:tabs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hint="eastAsia"/>
                <w:b/>
                <w:color w:val="000000" w:themeColor="text1"/>
                <w:lang w:eastAsia="zh-CN"/>
              </w:rPr>
              <w:t>※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关于口译内容</w:t>
            </w:r>
            <w:r w:rsidR="00FF446F" w:rsidRPr="0034056B">
              <w:rPr>
                <w:b/>
                <w:color w:val="000000" w:themeColor="text1"/>
                <w:lang w:eastAsia="zh-CN"/>
              </w:rPr>
              <w:tab/>
            </w:r>
          </w:p>
          <w:p w14:paraId="36DA0EE1" w14:textId="4F5338F1" w:rsidR="005C60D7" w:rsidRPr="0034056B" w:rsidRDefault="005C60D7" w:rsidP="003476B9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□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翻译</w:t>
            </w:r>
            <w:r w:rsidR="00AC70C5" w:rsidRPr="0034056B">
              <w:rPr>
                <w:rFonts w:asciiTheme="minorEastAsia" w:eastAsiaTheme="minorEastAsia" w:hAnsiTheme="minorEastAsia" w:cs="Microsoft YaHei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对象是2人以上吗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？　　　　　　　　　</w:t>
            </w:r>
            <w:r w:rsidR="003837C6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是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（　　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　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人） </w:t>
            </w:r>
            <w:r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/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否</w:t>
            </w:r>
          </w:p>
          <w:p w14:paraId="4B42FA36" w14:textId="557F9C9A" w:rsidR="005C60D7" w:rsidRPr="0034056B" w:rsidRDefault="005C60D7" w:rsidP="001B294E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□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因宗教的关系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、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关于性别等有所要求</w:t>
            </w:r>
            <w:r w:rsidR="002A3F5F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吗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？　</w:t>
            </w:r>
            <w:r w:rsidR="0074406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是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（内容：　　　　　　　　　　　　　　　　　</w:t>
            </w:r>
            <w:r w:rsidR="003837C6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3837C6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）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/</w:t>
            </w:r>
            <w:r w:rsidR="001B294E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否</w:t>
            </w:r>
          </w:p>
          <w:p w14:paraId="584D8F44" w14:textId="4C95D6E3" w:rsidR="003476B9" w:rsidRPr="0034056B" w:rsidRDefault="005C60D7" w:rsidP="003476B9">
            <w:pPr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□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予定需要三次以上</w:t>
            </w:r>
            <w:r w:rsidR="00AC70C5" w:rsidRPr="0034056B">
              <w:rPr>
                <w:rFonts w:asciiTheme="minorEastAsia" w:eastAsiaTheme="minorEastAsia" w:hAnsiTheme="minorEastAsia" w:cs="Microsoft YaHei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吗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？　　　　　　　　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</w:t>
            </w:r>
            <w:r w:rsidR="0074406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是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</w:rPr>
              <w:t>/</w:t>
            </w:r>
            <w:r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否</w:t>
            </w:r>
          </w:p>
        </w:tc>
      </w:tr>
      <w:tr w:rsidR="0034056B" w:rsidRPr="0034056B" w14:paraId="44E8D87A" w14:textId="77777777" w:rsidTr="005313EA">
        <w:trPr>
          <w:trHeight w:val="1301"/>
        </w:trPr>
        <w:tc>
          <w:tcPr>
            <w:tcW w:w="5000" w:type="pct"/>
            <w:gridSpan w:val="2"/>
          </w:tcPr>
          <w:p w14:paraId="1C1C49DB" w14:textId="721830BD" w:rsidR="005C60D7" w:rsidRPr="0034056B" w:rsidRDefault="00AC70C5" w:rsidP="005C60D7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关于口译笔译的委托内容</w:t>
            </w:r>
            <w:r w:rsidR="005C60D7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　（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填写有关委托内容概要与翻译</w:t>
            </w: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对象的信息</w:t>
            </w:r>
            <w:r w:rsidR="005C60D7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）</w:t>
            </w:r>
          </w:p>
          <w:p w14:paraId="5A580C1A" w14:textId="77777777" w:rsidR="007550FC" w:rsidRPr="0034056B" w:rsidRDefault="007550FC" w:rsidP="005C60D7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  <w:p w14:paraId="0E5DF0BA" w14:textId="4E2321D5" w:rsidR="009B51F1" w:rsidRPr="0034056B" w:rsidRDefault="009B51F1" w:rsidP="00346DE2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</w:tc>
      </w:tr>
      <w:tr w:rsidR="0034056B" w:rsidRPr="0034056B" w14:paraId="47B10142" w14:textId="77777777" w:rsidTr="005313EA">
        <w:trPr>
          <w:trHeight w:val="1665"/>
        </w:trPr>
        <w:tc>
          <w:tcPr>
            <w:tcW w:w="5000" w:type="pct"/>
            <w:gridSpan w:val="2"/>
          </w:tcPr>
          <w:p w14:paraId="0F7975F3" w14:textId="601E6378" w:rsidR="009B51F1" w:rsidRPr="0034056B" w:rsidRDefault="002A3F5F" w:rsidP="007550FC">
            <w:pPr>
              <w:rPr>
                <w:rFonts w:asciiTheme="minorEastAsia" w:eastAsia="ＭＳ 明朝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与</w:t>
            </w:r>
            <w:r w:rsidR="00AC70C5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协会以及地域口译笔译志愿者</w:t>
            </w:r>
            <w:r w:rsidR="000E27B8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的联络事项</w:t>
            </w:r>
          </w:p>
          <w:p w14:paraId="114EAEA0" w14:textId="77777777" w:rsidR="009B51F1" w:rsidRPr="0034056B" w:rsidRDefault="009B51F1" w:rsidP="00346DE2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  <w:p w14:paraId="40A65253" w14:textId="58B5B12A" w:rsidR="009B51F1" w:rsidRPr="0034056B" w:rsidRDefault="009B51F1" w:rsidP="00346DE2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</w:tc>
      </w:tr>
      <w:tr w:rsidR="0034056B" w:rsidRPr="0034056B" w14:paraId="271B09DC" w14:textId="77777777" w:rsidTr="0034056B">
        <w:trPr>
          <w:trHeight w:val="1583"/>
        </w:trPr>
        <w:tc>
          <w:tcPr>
            <w:tcW w:w="5000" w:type="pct"/>
            <w:gridSpan w:val="2"/>
          </w:tcPr>
          <w:p w14:paraId="3CDAFD6A" w14:textId="77777777" w:rsidR="007550FC" w:rsidRPr="0034056B" w:rsidRDefault="007550FC" w:rsidP="007550FC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若同意以下事项、</w:t>
            </w: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请打勾(</w:t>
            </w:r>
            <w:r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  <w:lang w:eastAsia="zh-CN"/>
              </w:rPr>
              <w:t>✔</w:t>
            </w:r>
            <w:r w:rsidRPr="0034056B">
              <w:rPr>
                <w:rFonts w:asciiTheme="minorEastAsia" w:eastAsiaTheme="minorEastAsia" w:hAnsiTheme="minorEastAsia" w:cs="ＭＳ ゴシック" w:hint="eastAsia"/>
                <w:b/>
                <w:color w:val="000000" w:themeColor="text1"/>
                <w:lang w:eastAsia="zh-CN"/>
              </w:rPr>
              <w:t>)后将委托内容发送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。</w:t>
            </w:r>
          </w:p>
          <w:p w14:paraId="38389649" w14:textId="77777777" w:rsidR="007550FC" w:rsidRPr="0034056B" w:rsidRDefault="007550FC" w:rsidP="007550FC">
            <w:pPr>
              <w:rPr>
                <w:rFonts w:eastAsiaTheme="minorEastAsia"/>
                <w:b/>
                <w:color w:val="000000" w:themeColor="text1"/>
                <w:lang w:eastAsia="zh-CN"/>
              </w:rPr>
            </w:pPr>
          </w:p>
          <w:p w14:paraId="41099161" w14:textId="19A526DD" w:rsidR="007550FC" w:rsidRPr="0034056B" w:rsidRDefault="007550FC" w:rsidP="007550FC">
            <w:pPr>
              <w:spacing w:afterLines="50" w:after="120"/>
              <w:ind w:left="361" w:hangingChars="200" w:hanging="361"/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，关于</w:t>
            </w:r>
            <w:r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val="zh-Hans" w:eastAsia="zh-CN"/>
              </w:rPr>
              <w:t>上记委托，对于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贵协会所属的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地域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口译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笔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志愿者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活动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及与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活动有关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的事宜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，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不追究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翻译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志愿者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责任。</w:t>
            </w:r>
          </w:p>
        </w:tc>
      </w:tr>
      <w:tr w:rsidR="0034056B" w:rsidRPr="0034056B" w14:paraId="444D3A4B" w14:textId="77777777" w:rsidTr="005B5B84">
        <w:tc>
          <w:tcPr>
            <w:tcW w:w="5000" w:type="pct"/>
            <w:gridSpan w:val="2"/>
          </w:tcPr>
          <w:p w14:paraId="4B148C5B" w14:textId="38DB269D" w:rsidR="007550FC" w:rsidRPr="0034056B" w:rsidRDefault="005B37C4" w:rsidP="007550FC">
            <w:pPr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您从何处获得</w:t>
            </w:r>
            <w:r w:rsidR="008F5494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的</w:t>
            </w:r>
            <w:r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关于地域口译笔译志愿者制度的信息？</w:t>
            </w:r>
          </w:p>
          <w:p w14:paraId="64178657" w14:textId="77777777" w:rsidR="007550FC" w:rsidRPr="0034056B" w:rsidRDefault="007550FC" w:rsidP="007550FC">
            <w:pPr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</w:p>
          <w:p w14:paraId="64419DBD" w14:textId="244FD63A" w:rsidR="005B37C4" w:rsidRPr="0034056B" w:rsidRDefault="005B37C4" w:rsidP="007550FC">
            <w:pPr>
              <w:spacing w:afterLines="50" w:after="120"/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市役所、区役所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lang w:eastAsia="zh-CN"/>
              </w:rPr>
              <w:t xml:space="preserve">       </w:t>
            </w: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千叶市国际交流协会</w:t>
            </w:r>
            <w:r w:rsidR="007550FC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 xml:space="preserve">网页 </w:t>
            </w:r>
            <w:r w:rsidR="007550FC" w:rsidRPr="0034056B"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  <w:t xml:space="preserve">   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熟人、友人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lang w:eastAsia="zh-CN"/>
              </w:rPr>
              <w:t xml:space="preserve">      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其他</w:t>
            </w:r>
          </w:p>
        </w:tc>
      </w:tr>
    </w:tbl>
    <w:p w14:paraId="78A2CBCA" w14:textId="77777777" w:rsidR="00CE6104" w:rsidRPr="0034056B" w:rsidRDefault="00CE6104" w:rsidP="001A11B7">
      <w:pPr>
        <w:pStyle w:val="af7"/>
        <w:rPr>
          <w:b/>
          <w:color w:val="000000" w:themeColor="text1"/>
          <w:lang w:eastAsia="zh-CN"/>
        </w:rPr>
      </w:pPr>
    </w:p>
    <w:sectPr w:rsidR="00CE6104" w:rsidRPr="0034056B" w:rsidSect="001A11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96181" w14:textId="77777777" w:rsidR="0016503E" w:rsidRDefault="0016503E" w:rsidP="00650259">
      <w:pPr>
        <w:spacing w:after="0" w:line="240" w:lineRule="auto"/>
      </w:pPr>
      <w:r>
        <w:separator/>
      </w:r>
    </w:p>
  </w:endnote>
  <w:endnote w:type="continuationSeparator" w:id="0">
    <w:p w14:paraId="787A129C" w14:textId="77777777" w:rsidR="0016503E" w:rsidRDefault="0016503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A065A9FF-A4C9-4905-9726-43E1B664B85D}"/>
    <w:embedBold r:id="rId2" w:subsetted="1" w:fontKey="{13DA272B-FDF0-4F70-A748-2389ABEAA0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856FC1-2634-48CB-8791-9D4C65F640B7}"/>
    <w:embedBold r:id="rId4" w:fontKey="{38A6F9D1-0629-49CA-985F-10F96AAECE6E}"/>
    <w:embedItalic r:id="rId5" w:fontKey="{F7791198-B476-4795-89F8-35415B7CC4B5}"/>
    <w:embedBoldItalic r:id="rId6" w:fontKey="{4028DAD3-583F-49B3-B99B-C23632C983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94B156C7-5EAC-478C-8414-8FB51C0C6EEC}"/>
    <w:embedBold r:id="rId8" w:fontKey="{57B41D95-ED6B-44EF-BF84-371D67EEE6F1}"/>
    <w:embedItalic r:id="rId9" w:fontKey="{308F3CDC-1946-481E-8D57-CC80F951EDA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8D4DDD7-DBA4-45C1-92AA-6C222FD083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11" w:subsetted="1" w:fontKey="{2234D7BB-F41D-4D6B-B510-514B85B3688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2" w:fontKey="{434F4CFD-E836-4D57-9CFC-B14FBEABD141}"/>
    <w:embedBold r:id="rId13" w:fontKey="{CF6D2648-C59B-4938-A610-A8439DE6748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EC18D1B4-6E28-4841-B595-301342D32DAF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229FB" w14:textId="77777777" w:rsidR="005313EA" w:rsidRDefault="005313E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7335C" w14:textId="77777777" w:rsidR="005313EA" w:rsidRDefault="005313E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936EC" w14:textId="77777777" w:rsidR="0016503E" w:rsidRDefault="0016503E" w:rsidP="00650259">
      <w:pPr>
        <w:spacing w:after="0" w:line="240" w:lineRule="auto"/>
      </w:pPr>
      <w:r>
        <w:separator/>
      </w:r>
    </w:p>
  </w:footnote>
  <w:footnote w:type="continuationSeparator" w:id="0">
    <w:p w14:paraId="7A6AA1A5" w14:textId="77777777" w:rsidR="0016503E" w:rsidRDefault="0016503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5C1E" w14:textId="77777777" w:rsidR="005313EA" w:rsidRDefault="005313E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4D5F47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04767FF2" w:rsidR="001901F9" w:rsidRPr="005313EA" w:rsidRDefault="005313EA" w:rsidP="00731F26">
          <w:pPr>
            <w:spacing w:after="0"/>
            <w:rPr>
              <w:rFonts w:asciiTheme="minorEastAsia" w:eastAsiaTheme="minorEastAsia" w:hAnsiTheme="minorEastAsia" w:cs="Times New Roman"/>
              <w:b/>
              <w:color w:val="FFFFFF" w:themeColor="background1"/>
              <w:sz w:val="48"/>
              <w:szCs w:val="48"/>
            </w:rPr>
          </w:pPr>
          <w:r w:rsidRPr="005313EA">
            <w:rPr>
              <w:rFonts w:asciiTheme="minorEastAsia" w:eastAsiaTheme="minorEastAsia" w:hAnsiTheme="minorEastAsia" w:cs="Helvetic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社区口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译</w:t>
          </w:r>
          <w:r w:rsidRPr="005313EA">
            <w:rPr>
              <w:rFonts w:asciiTheme="minorEastAsia" w:eastAsiaTheme="minorEastAsia" w:hAnsiTheme="minorEastAsia" w:cs="Helvetic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/笔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译</w:t>
          </w:r>
          <w:r w:rsidRPr="005313EA">
            <w:rPr>
              <w:rFonts w:asciiTheme="minorEastAsia" w:eastAsiaTheme="minorEastAsia" w:hAnsiTheme="minorEastAsia" w:cs="Meiryo U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支援系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统</w:t>
          </w:r>
          <w:r w:rsidRPr="005313EA">
            <w:rPr>
              <w:rFonts w:asciiTheme="minorEastAsia" w:eastAsiaTheme="minorEastAsia" w:hAnsiTheme="minorEastAsia" w:cs="Meiryo U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申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请</w:t>
          </w:r>
          <w:r w:rsidRPr="005313EA">
            <w:rPr>
              <w:rFonts w:asciiTheme="minorEastAsia" w:eastAsiaTheme="minorEastAsia" w:hAnsiTheme="minorEastAsia" w:cs="Helvetic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</w:rPr>
            <w:t>表</w:t>
          </w:r>
        </w:p>
      </w:tc>
      <w:bookmarkStart w:id="0" w:name="_GoBack"/>
      <w:bookmarkEnd w:id="0"/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BD127" w14:textId="77777777" w:rsidR="005313EA" w:rsidRDefault="005313E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2083"/>
        </w:tabs>
        <w:ind w:left="2083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1"/>
  </w:num>
  <w:num w:numId="19">
    <w:abstractNumId w:val="27"/>
  </w:num>
  <w:num w:numId="20">
    <w:abstractNumId w:val="23"/>
  </w:num>
  <w:num w:numId="21">
    <w:abstractNumId w:val="30"/>
  </w:num>
  <w:num w:numId="22">
    <w:abstractNumId w:val="11"/>
  </w:num>
  <w:num w:numId="23">
    <w:abstractNumId w:val="18"/>
  </w:num>
  <w:num w:numId="24">
    <w:abstractNumId w:val="13"/>
  </w:num>
  <w:num w:numId="25">
    <w:abstractNumId w:val="2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0E27B8"/>
    <w:rsid w:val="00127E2F"/>
    <w:rsid w:val="001501D4"/>
    <w:rsid w:val="0016503E"/>
    <w:rsid w:val="001727CA"/>
    <w:rsid w:val="001901F9"/>
    <w:rsid w:val="00195A2A"/>
    <w:rsid w:val="001A11B7"/>
    <w:rsid w:val="001B294E"/>
    <w:rsid w:val="001C4A3D"/>
    <w:rsid w:val="001C7459"/>
    <w:rsid w:val="001E1D54"/>
    <w:rsid w:val="00235A13"/>
    <w:rsid w:val="002462F3"/>
    <w:rsid w:val="002A3F5F"/>
    <w:rsid w:val="002C56E6"/>
    <w:rsid w:val="00305049"/>
    <w:rsid w:val="00322521"/>
    <w:rsid w:val="0034053B"/>
    <w:rsid w:val="0034056B"/>
    <w:rsid w:val="00346DE2"/>
    <w:rsid w:val="003476B9"/>
    <w:rsid w:val="00361E11"/>
    <w:rsid w:val="00382029"/>
    <w:rsid w:val="003837C6"/>
    <w:rsid w:val="003B4744"/>
    <w:rsid w:val="003F0847"/>
    <w:rsid w:val="0040090B"/>
    <w:rsid w:val="00413866"/>
    <w:rsid w:val="0046302A"/>
    <w:rsid w:val="004642AE"/>
    <w:rsid w:val="00466623"/>
    <w:rsid w:val="00487D2D"/>
    <w:rsid w:val="00494222"/>
    <w:rsid w:val="0049607C"/>
    <w:rsid w:val="004D5D62"/>
    <w:rsid w:val="004D5F47"/>
    <w:rsid w:val="005112D0"/>
    <w:rsid w:val="005313EA"/>
    <w:rsid w:val="00566476"/>
    <w:rsid w:val="00577E06"/>
    <w:rsid w:val="005A3BF7"/>
    <w:rsid w:val="005B37C4"/>
    <w:rsid w:val="005B5B84"/>
    <w:rsid w:val="005C60D7"/>
    <w:rsid w:val="005F2035"/>
    <w:rsid w:val="005F7990"/>
    <w:rsid w:val="0063739C"/>
    <w:rsid w:val="00650259"/>
    <w:rsid w:val="006A6556"/>
    <w:rsid w:val="006B3221"/>
    <w:rsid w:val="006B6C35"/>
    <w:rsid w:val="006E629B"/>
    <w:rsid w:val="00712A22"/>
    <w:rsid w:val="00731F26"/>
    <w:rsid w:val="00732388"/>
    <w:rsid w:val="0074406E"/>
    <w:rsid w:val="00753430"/>
    <w:rsid w:val="007550FC"/>
    <w:rsid w:val="00760D65"/>
    <w:rsid w:val="00770F25"/>
    <w:rsid w:val="00772CEA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8F5494"/>
    <w:rsid w:val="0091229C"/>
    <w:rsid w:val="00914509"/>
    <w:rsid w:val="00940E73"/>
    <w:rsid w:val="0098597D"/>
    <w:rsid w:val="009B51F1"/>
    <w:rsid w:val="009D1D84"/>
    <w:rsid w:val="009F619A"/>
    <w:rsid w:val="009F6DDE"/>
    <w:rsid w:val="00A07415"/>
    <w:rsid w:val="00A370A8"/>
    <w:rsid w:val="00A65D5E"/>
    <w:rsid w:val="00A8632C"/>
    <w:rsid w:val="00A865DB"/>
    <w:rsid w:val="00AC70C5"/>
    <w:rsid w:val="00B25CE8"/>
    <w:rsid w:val="00B7638F"/>
    <w:rsid w:val="00B77A19"/>
    <w:rsid w:val="00B92E98"/>
    <w:rsid w:val="00BB4CF3"/>
    <w:rsid w:val="00BD4753"/>
    <w:rsid w:val="00BD5CB1"/>
    <w:rsid w:val="00BE62EE"/>
    <w:rsid w:val="00BE70DC"/>
    <w:rsid w:val="00C003BA"/>
    <w:rsid w:val="00C01F03"/>
    <w:rsid w:val="00C46878"/>
    <w:rsid w:val="00C57BA2"/>
    <w:rsid w:val="00CB4A51"/>
    <w:rsid w:val="00CD368D"/>
    <w:rsid w:val="00CD4532"/>
    <w:rsid w:val="00CD47B0"/>
    <w:rsid w:val="00CE6104"/>
    <w:rsid w:val="00CE7918"/>
    <w:rsid w:val="00D16163"/>
    <w:rsid w:val="00D27C15"/>
    <w:rsid w:val="00D62A3B"/>
    <w:rsid w:val="00D92EB6"/>
    <w:rsid w:val="00DB3FAD"/>
    <w:rsid w:val="00DF36DD"/>
    <w:rsid w:val="00E04C41"/>
    <w:rsid w:val="00E61C09"/>
    <w:rsid w:val="00E677FE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68E1"/>
    <w:rsid w:val="00FC7475"/>
    <w:rsid w:val="00FE78A0"/>
    <w:rsid w:val="00FF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387B650-6244-4BBE-88D9-A1032A1F4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2023-02-03T06:35:00Z</dcterms:created>
  <dcterms:modified xsi:type="dcterms:W3CDTF">2023-12-02T00:42:00Z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