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32E92170" w:rsidR="00650259" w:rsidRPr="00382029" w:rsidRDefault="00877287" w:rsidP="00382029">
            <w:pPr>
              <w:pStyle w:val="af7"/>
              <w:rPr>
                <w:rFonts w:hint="eastAsia"/>
              </w:rPr>
            </w:pPr>
            <w:r>
              <w:rPr>
                <w:rFonts w:hint="eastAsia"/>
              </w:rPr>
              <w:t xml:space="preserve">Name in </w:t>
            </w:r>
            <w:r w:rsidR="00382029">
              <w:rPr>
                <w:rFonts w:hint="eastAsia"/>
              </w:rPr>
              <w:t>Furigana</w:t>
            </w:r>
            <w:r w:rsidR="00AA1687">
              <w:t xml:space="preserve"> </w:t>
            </w:r>
            <w:r w:rsidR="00D83B23">
              <w:rPr>
                <w:rFonts w:hint="eastAsia"/>
              </w:rPr>
              <w:t>（k</w:t>
            </w:r>
            <w:r w:rsidR="00D83B23">
              <w:t>atakana</w:t>
            </w:r>
            <w:bookmarkStart w:id="0" w:name="_GoBack"/>
            <w:bookmarkEnd w:id="0"/>
            <w:r w:rsidR="00D83B23">
              <w:t>）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60ECB349" w14:textId="655DBA7C" w:rsidR="00AA1687" w:rsidRDefault="00BA4BAC" w:rsidP="004642AE">
            <w:pPr>
              <w:jc w:val="both"/>
            </w:pPr>
            <w:r>
              <w:t>N</w:t>
            </w:r>
            <w:r w:rsidR="00382029" w:rsidRPr="001C7459">
              <w:rPr>
                <w:rFonts w:hint="eastAsia"/>
              </w:rPr>
              <w:t>ame/</w:t>
            </w:r>
          </w:p>
          <w:p w14:paraId="65947BBC" w14:textId="2F696F8B" w:rsidR="00AA1687" w:rsidRDefault="00BA4BAC" w:rsidP="004642AE">
            <w:pPr>
              <w:jc w:val="both"/>
            </w:pPr>
            <w:r>
              <w:t>P</w:t>
            </w:r>
            <w:r w:rsidR="00AA1687">
              <w:t>lace of work</w:t>
            </w:r>
            <w:r w:rsidR="00382029" w:rsidRPr="001C7459">
              <w:rPr>
                <w:rFonts w:hint="eastAsia"/>
              </w:rPr>
              <w:t>/</w:t>
            </w:r>
          </w:p>
          <w:p w14:paraId="799C46BC" w14:textId="55139260" w:rsidR="00382029" w:rsidRPr="001C7459" w:rsidRDefault="00BA4BAC" w:rsidP="004642AE">
            <w:pPr>
              <w:jc w:val="both"/>
            </w:pPr>
            <w:r>
              <w:t>N</w:t>
            </w:r>
            <w:r w:rsidR="00382029" w:rsidRPr="001C7459">
              <w:rPr>
                <w:rFonts w:hint="eastAsia"/>
              </w:rPr>
              <w:t>ationality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382029">
            <w:pPr>
              <w:pStyle w:val="af7"/>
              <w:jc w:val="both"/>
            </w:pPr>
          </w:p>
        </w:tc>
      </w:tr>
      <w:tr w:rsidR="00860F0E" w:rsidRPr="0080051C" w14:paraId="047B8D1D" w14:textId="77777777" w:rsidTr="00E76282">
        <w:trPr>
          <w:trHeight w:val="1065"/>
        </w:trPr>
        <w:tc>
          <w:tcPr>
            <w:tcW w:w="1753" w:type="pct"/>
            <w:vAlign w:val="center"/>
          </w:tcPr>
          <w:p w14:paraId="0C6B4056" w14:textId="4AC3FEA3" w:rsidR="00BA4BAC" w:rsidRPr="00AF17E5" w:rsidRDefault="00CB2749" w:rsidP="00CB27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Your </w:t>
            </w:r>
            <w:r w:rsidR="00860F0E" w:rsidRPr="00AF17E5">
              <w:rPr>
                <w:rFonts w:hint="eastAsia"/>
                <w:sz w:val="24"/>
                <w:szCs w:val="24"/>
              </w:rPr>
              <w:t>Contact</w:t>
            </w:r>
            <w:r w:rsidR="00AA1687" w:rsidRPr="00AF17E5">
              <w:rPr>
                <w:sz w:val="24"/>
                <w:szCs w:val="24"/>
              </w:rPr>
              <w:t xml:space="preserve"> </w:t>
            </w:r>
            <w:r w:rsidR="00860F0E" w:rsidRPr="00AF17E5">
              <w:rPr>
                <w:rFonts w:hint="eastAsia"/>
                <w:sz w:val="24"/>
                <w:szCs w:val="24"/>
              </w:rPr>
              <w:t>Address</w:t>
            </w:r>
          </w:p>
          <w:p w14:paraId="46763FB4" w14:textId="13E40602" w:rsidR="00860F0E" w:rsidRPr="00AF17E5" w:rsidRDefault="000A6879" w:rsidP="004642AE">
            <w:pPr>
              <w:jc w:val="both"/>
              <w:rPr>
                <w:sz w:val="24"/>
                <w:szCs w:val="24"/>
              </w:rPr>
            </w:pPr>
            <w:r w:rsidRPr="00AF17E5">
              <w:rPr>
                <w:sz w:val="24"/>
                <w:szCs w:val="24"/>
              </w:rPr>
              <w:t>Phone number</w:t>
            </w:r>
            <w:r w:rsidR="00860F0E" w:rsidRPr="00AF17E5">
              <w:rPr>
                <w:sz w:val="24"/>
                <w:szCs w:val="24"/>
              </w:rPr>
              <w:t>/Email</w:t>
            </w:r>
            <w:r w:rsidR="00AF17E5" w:rsidRPr="00AF17E5">
              <w:rPr>
                <w:sz w:val="24"/>
                <w:szCs w:val="24"/>
              </w:rPr>
              <w:t xml:space="preserve"> Address</w:t>
            </w:r>
          </w:p>
        </w:tc>
        <w:tc>
          <w:tcPr>
            <w:tcW w:w="3247" w:type="pct"/>
          </w:tcPr>
          <w:p w14:paraId="6F43CEC4" w14:textId="1D868724" w:rsidR="00860F0E" w:rsidRDefault="00D55D19" w:rsidP="00195A2A">
            <w:r>
              <w:t>A</w:t>
            </w:r>
            <w:r w:rsidR="00860F0E">
              <w:rPr>
                <w:rFonts w:hint="eastAsia"/>
              </w:rPr>
              <w:t>ddress:</w:t>
            </w:r>
          </w:p>
          <w:p w14:paraId="4176C54A" w14:textId="5691E547" w:rsidR="00860F0E" w:rsidRDefault="00860F0E" w:rsidP="00195A2A">
            <w:r>
              <w:rPr>
                <w:rFonts w:hint="eastAsia"/>
              </w:rPr>
              <w:t xml:space="preserve">TEL: </w:t>
            </w:r>
            <w:r w:rsidR="00AA1687">
              <w:t xml:space="preserve">                     </w:t>
            </w:r>
            <w:r>
              <w:rPr>
                <w:rFonts w:hint="eastAsia"/>
              </w:rPr>
              <w:t xml:space="preserve">E </w:t>
            </w:r>
            <w:r>
              <w:t>-mail:</w:t>
            </w:r>
          </w:p>
        </w:tc>
      </w:tr>
      <w:tr w:rsidR="00E76282" w:rsidRPr="0080051C" w14:paraId="310F1DBB" w14:textId="77777777" w:rsidTr="000D72FD">
        <w:trPr>
          <w:trHeight w:val="435"/>
        </w:trPr>
        <w:tc>
          <w:tcPr>
            <w:tcW w:w="17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D965C" w14:textId="0821E953" w:rsidR="00E76282" w:rsidRDefault="00D83B23" w:rsidP="00E76282">
            <w:pPr>
              <w:jc w:val="both"/>
            </w:pPr>
            <w:r>
              <w:rPr>
                <w:rFonts w:cs="Meiryo UI"/>
                <w:sz w:val="24"/>
              </w:rPr>
              <w:t xml:space="preserve">How did you learn </w:t>
            </w:r>
            <w:r>
              <w:rPr>
                <w:rFonts w:cs="Meiryo UI" w:hint="eastAsia"/>
                <w:sz w:val="24"/>
              </w:rPr>
              <w:t>about</w:t>
            </w:r>
            <w:r w:rsidR="00E76282">
              <w:rPr>
                <w:rFonts w:cs="Meiryo UI"/>
                <w:sz w:val="24"/>
              </w:rPr>
              <w:t xml:space="preserve"> this service</w:t>
            </w:r>
            <w:r>
              <w:rPr>
                <w:rFonts w:cs="Meiryo UI"/>
                <w:sz w:val="24"/>
              </w:rPr>
              <w:t>?</w:t>
            </w:r>
          </w:p>
        </w:tc>
        <w:tc>
          <w:tcPr>
            <w:tcW w:w="32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E5B01" w14:textId="77777777" w:rsidR="00E76282" w:rsidRPr="00B76B73" w:rsidRDefault="00E76282" w:rsidP="00E76282">
            <w:pPr>
              <w:jc w:val="both"/>
              <w:rPr>
                <w:rFonts w:cs="Meiryo UI"/>
                <w:sz w:val="24"/>
              </w:rPr>
            </w:pPr>
            <w:r w:rsidRPr="00B76B73">
              <w:rPr>
                <w:rFonts w:cs="Meiryo UI" w:hint="eastAsia"/>
                <w:sz w:val="24"/>
              </w:rPr>
              <w:t>□</w:t>
            </w:r>
            <w:r w:rsidRPr="00B76B73">
              <w:rPr>
                <w:rFonts w:cs="Meiryo UI"/>
                <w:sz w:val="24"/>
              </w:rPr>
              <w:t xml:space="preserve">City hall/ward office  </w:t>
            </w:r>
            <w:r w:rsidRPr="00B76B73">
              <w:rPr>
                <w:rFonts w:cs="Meiryo UI" w:hint="eastAsia"/>
                <w:sz w:val="24"/>
              </w:rPr>
              <w:t>□</w:t>
            </w:r>
            <w:r>
              <w:rPr>
                <w:rFonts w:cs="Meiryo UI" w:hint="eastAsia"/>
                <w:sz w:val="24"/>
              </w:rPr>
              <w:t>CCIA</w:t>
            </w:r>
            <w:r w:rsidRPr="00B76B73">
              <w:rPr>
                <w:rFonts w:cs="Meiryo UI"/>
                <w:sz w:val="24"/>
              </w:rPr>
              <w:t xml:space="preserve"> website </w:t>
            </w:r>
            <w:r w:rsidRPr="00B76B73">
              <w:rPr>
                <w:rFonts w:cs="Meiryo UI" w:hint="eastAsia"/>
                <w:sz w:val="24"/>
              </w:rPr>
              <w:t>□</w:t>
            </w:r>
            <w:r w:rsidRPr="00B76B73">
              <w:rPr>
                <w:rFonts w:cs="Meiryo UI"/>
                <w:sz w:val="24"/>
              </w:rPr>
              <w:t>Friend</w:t>
            </w:r>
          </w:p>
          <w:p w14:paraId="300E563D" w14:textId="44B63FFB" w:rsidR="00E76282" w:rsidRDefault="00E76282" w:rsidP="00E76282">
            <w:r w:rsidRPr="00B76B73">
              <w:rPr>
                <w:rFonts w:cs="Meiryo UI" w:hint="eastAsia"/>
                <w:sz w:val="24"/>
              </w:rPr>
              <w:t>□</w:t>
            </w:r>
            <w:r w:rsidRPr="00B76B73">
              <w:rPr>
                <w:rFonts w:cs="Meiryo UI"/>
                <w:sz w:val="24"/>
              </w:rPr>
              <w:t>Others (</w:t>
            </w:r>
          </w:p>
        </w:tc>
      </w:tr>
      <w:tr w:rsidR="00650259" w:rsidRPr="0080051C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79FFE0C3" w14:textId="483F483A" w:rsidR="001901F9" w:rsidRPr="00D83B23" w:rsidRDefault="00D83B23" w:rsidP="004642AE">
            <w:pPr>
              <w:jc w:val="both"/>
              <w:rPr>
                <w:sz w:val="24"/>
                <w:szCs w:val="24"/>
              </w:rPr>
            </w:pPr>
            <w:r w:rsidRPr="00D83B23">
              <w:rPr>
                <w:sz w:val="24"/>
                <w:szCs w:val="24"/>
              </w:rPr>
              <w:t>Please specify your r</w:t>
            </w:r>
            <w:r w:rsidR="001C7459" w:rsidRPr="00D83B23">
              <w:rPr>
                <w:rFonts w:hint="eastAsia"/>
                <w:sz w:val="24"/>
                <w:szCs w:val="24"/>
              </w:rPr>
              <w:t>equest content/language/field</w:t>
            </w:r>
          </w:p>
          <w:p w14:paraId="370A5192" w14:textId="6A896534" w:rsidR="009D1D84" w:rsidRPr="0080051C" w:rsidRDefault="009D1D84" w:rsidP="004642AE">
            <w:pPr>
              <w:jc w:val="both"/>
            </w:pPr>
            <w:r w:rsidRPr="00D83B23">
              <w:rPr>
                <w:rFonts w:hint="eastAsia"/>
                <w:sz w:val="24"/>
                <w:szCs w:val="24"/>
              </w:rPr>
              <w:t xml:space="preserve">(Select </w:t>
            </w:r>
            <w:r w:rsidR="00D83B23">
              <w:rPr>
                <w:sz w:val="24"/>
                <w:szCs w:val="24"/>
              </w:rPr>
              <w:t xml:space="preserve">a </w:t>
            </w:r>
            <w:r w:rsidRPr="00D83B23">
              <w:rPr>
                <w:rFonts w:hint="eastAsia"/>
                <w:sz w:val="24"/>
                <w:szCs w:val="24"/>
              </w:rPr>
              <w:t xml:space="preserve">field from </w:t>
            </w:r>
            <w:r w:rsidR="00AA1687" w:rsidRPr="00D83B23">
              <w:rPr>
                <w:rFonts w:hint="eastAsia"/>
                <w:sz w:val="24"/>
                <w:szCs w:val="24"/>
              </w:rPr>
              <w:t>t</w:t>
            </w:r>
            <w:r w:rsidR="00AA1687" w:rsidRPr="00D83B23">
              <w:rPr>
                <w:sz w:val="24"/>
                <w:szCs w:val="24"/>
              </w:rPr>
              <w:t xml:space="preserve">he </w:t>
            </w:r>
            <w:r w:rsidRPr="00D83B23">
              <w:rPr>
                <w:rFonts w:hint="eastAsia"/>
                <w:sz w:val="24"/>
                <w:szCs w:val="24"/>
              </w:rPr>
              <w:t>list)</w:t>
            </w:r>
          </w:p>
        </w:tc>
        <w:tc>
          <w:tcPr>
            <w:tcW w:w="3247" w:type="pct"/>
          </w:tcPr>
          <w:p w14:paraId="5AA82B21" w14:textId="77777777" w:rsidR="00AF17E5" w:rsidRDefault="00E04C41" w:rsidP="00BA4BAC">
            <w:pPr>
              <w:ind w:left="140" w:hangingChars="50" w:hanging="140"/>
            </w:pPr>
            <w:r>
              <w:rPr>
                <w:rFonts w:hint="eastAsia"/>
              </w:rPr>
              <w:t xml:space="preserve">□ Interpretation </w:t>
            </w:r>
          </w:p>
          <w:p w14:paraId="063EF499" w14:textId="494ADB17" w:rsidR="001E1D54" w:rsidRDefault="00E04C41" w:rsidP="00AF17E5">
            <w:pPr>
              <w:ind w:leftChars="50" w:left="140" w:firstLineChars="150" w:firstLine="420"/>
            </w:pPr>
            <w:r>
              <w:rPr>
                <w:rFonts w:hint="eastAsia"/>
              </w:rPr>
              <w:t>(face-to-face /</w:t>
            </w:r>
            <w:r w:rsidR="00AA1687">
              <w:t xml:space="preserve"> </w:t>
            </w:r>
            <w:r>
              <w:rPr>
                <w:rFonts w:hint="eastAsia"/>
              </w:rPr>
              <w:t>Online)</w:t>
            </w:r>
          </w:p>
          <w:p w14:paraId="470FC0DC" w14:textId="77777777" w:rsidR="00AA1687" w:rsidRDefault="00E04C41" w:rsidP="00195A2A">
            <w:r>
              <w:rPr>
                <w:rFonts w:hint="eastAsia"/>
              </w:rPr>
              <w:t xml:space="preserve">□Translation </w:t>
            </w:r>
          </w:p>
          <w:p w14:paraId="76261E29" w14:textId="08D4F137" w:rsidR="00AA1687" w:rsidRDefault="00AA1687" w:rsidP="00AA1687">
            <w:pPr>
              <w:ind w:firstLineChars="100" w:firstLine="280"/>
            </w:pPr>
            <w:r>
              <w:rPr>
                <w:rFonts w:hint="eastAsia"/>
              </w:rPr>
              <w:t>・</w:t>
            </w:r>
            <w:r w:rsidR="00E04C41">
              <w:rPr>
                <w:rFonts w:hint="eastAsia"/>
              </w:rPr>
              <w:t xml:space="preserve">deadline </w:t>
            </w:r>
            <w:r>
              <w:t xml:space="preserve">  </w:t>
            </w:r>
            <w:r w:rsidR="00E04C41">
              <w:rPr>
                <w:rFonts w:hint="eastAsia"/>
              </w:rPr>
              <w:t>date</w:t>
            </w:r>
            <w:r>
              <w:t xml:space="preserve">:     </w:t>
            </w:r>
            <w:r w:rsidR="00E04C41">
              <w:rPr>
                <w:rFonts w:hint="eastAsia"/>
              </w:rPr>
              <w:t xml:space="preserve"> </w:t>
            </w:r>
            <w:r>
              <w:t xml:space="preserve"> /  </w:t>
            </w:r>
            <w:r w:rsidR="00D928D5">
              <w:rPr>
                <w:rFonts w:hint="eastAsia"/>
              </w:rPr>
              <w:t xml:space="preserve">　</w:t>
            </w:r>
            <w:r>
              <w:t xml:space="preserve">  / </w:t>
            </w:r>
            <w:r w:rsidR="00D928D5">
              <w:rPr>
                <w:rFonts w:hint="eastAsia"/>
              </w:rPr>
              <w:t xml:space="preserve">　　</w:t>
            </w:r>
            <w:r>
              <w:t xml:space="preserve"> </w:t>
            </w:r>
            <w:r w:rsidR="00E04C41">
              <w:rPr>
                <w:rFonts w:hint="eastAsia"/>
              </w:rPr>
              <w:t>/</w:t>
            </w:r>
            <w:r w:rsidR="001E1D54">
              <w:t xml:space="preserve"> </w:t>
            </w:r>
            <w:r w:rsidR="00D928D5">
              <w:t>(</w:t>
            </w:r>
            <w:proofErr w:type="spellStart"/>
            <w:r w:rsidR="00D928D5">
              <w:t>yyyy</w:t>
            </w:r>
            <w:proofErr w:type="spellEnd"/>
            <w:r w:rsidR="00D928D5">
              <w:t>/mm/dd)</w:t>
            </w:r>
          </w:p>
          <w:p w14:paraId="0936EA6E" w14:textId="0CC17571" w:rsidR="001E1D54" w:rsidRDefault="00AA1687" w:rsidP="00AA1687">
            <w:pPr>
              <w:ind w:firstLineChars="100" w:firstLine="280"/>
            </w:pPr>
            <w:r>
              <w:rPr>
                <w:rFonts w:hint="eastAsia"/>
              </w:rPr>
              <w:t>・</w:t>
            </w:r>
            <w:r>
              <w:t>no deadline given</w:t>
            </w:r>
          </w:p>
          <w:p w14:paraId="21E81DB1" w14:textId="5F9A0A19" w:rsidR="009D1D84" w:rsidRPr="0080051C" w:rsidRDefault="00195A2A" w:rsidP="00E76282">
            <w:r>
              <w:rPr>
                <w:rFonts w:hint="eastAsia"/>
              </w:rPr>
              <w:t>(language)</w:t>
            </w:r>
            <w:r w:rsidR="00E76282">
              <w:rPr>
                <w:rFonts w:hint="eastAsia"/>
              </w:rPr>
              <w:t xml:space="preserve">　　　　　　　　　　　　　　</w:t>
            </w:r>
            <w:r w:rsidR="009D1D84">
              <w:rPr>
                <w:rFonts w:hint="eastAsia"/>
              </w:rPr>
              <w:t>(field)</w:t>
            </w:r>
          </w:p>
        </w:tc>
      </w:tr>
      <w:tr w:rsidR="00650259" w:rsidRPr="0080051C" w14:paraId="3615FA35" w14:textId="77777777" w:rsidTr="005B5B84">
        <w:trPr>
          <w:trHeight w:val="680"/>
        </w:trPr>
        <w:tc>
          <w:tcPr>
            <w:tcW w:w="1753" w:type="pct"/>
          </w:tcPr>
          <w:p w14:paraId="4D768129" w14:textId="57C3D31A" w:rsidR="00FC2B36" w:rsidRDefault="00EC0C95" w:rsidP="00AA1687">
            <w:pPr>
              <w:ind w:left="280" w:hangingChars="100" w:hanging="280"/>
              <w:jc w:val="both"/>
            </w:pPr>
            <w:r>
              <w:rPr>
                <w:rFonts w:hint="eastAsia"/>
              </w:rPr>
              <w:t xml:space="preserve">*➀ Desired date and time </w:t>
            </w:r>
          </w:p>
          <w:p w14:paraId="5078F390" w14:textId="77777777" w:rsidR="00FC2B36" w:rsidRDefault="00FC2B36" w:rsidP="00AA1687">
            <w:pPr>
              <w:ind w:left="280" w:hangingChars="100" w:hanging="280"/>
              <w:jc w:val="both"/>
            </w:pPr>
          </w:p>
          <w:p w14:paraId="147D91FC" w14:textId="77D084AA" w:rsidR="00650259" w:rsidRDefault="00EC0C95" w:rsidP="00FC2B36">
            <w:pPr>
              <w:ind w:leftChars="50" w:left="280" w:hangingChars="50" w:hanging="140"/>
              <w:jc w:val="both"/>
            </w:pPr>
            <w:r>
              <w:rPr>
                <w:rFonts w:hint="eastAsia"/>
              </w:rPr>
              <w:t xml:space="preserve">② </w:t>
            </w:r>
            <w:r w:rsidR="00AA1687">
              <w:t>Possible</w:t>
            </w:r>
            <w:r>
              <w:rPr>
                <w:rFonts w:hint="eastAsia"/>
              </w:rPr>
              <w:t xml:space="preserve"> date</w:t>
            </w:r>
            <w:r w:rsidR="00AA1687">
              <w:t>s</w:t>
            </w:r>
          </w:p>
          <w:p w14:paraId="19117ED8" w14:textId="77777777" w:rsidR="00AA1687" w:rsidRDefault="00AA1687" w:rsidP="00FC2B36">
            <w:pPr>
              <w:ind w:firstLineChars="50" w:firstLine="140"/>
              <w:jc w:val="both"/>
            </w:pPr>
            <w:r>
              <w:rPr>
                <w:rFonts w:hint="eastAsia"/>
              </w:rPr>
              <w:t>③</w:t>
            </w:r>
            <w:r w:rsidR="001C7459">
              <w:rPr>
                <w:rFonts w:hint="eastAsia"/>
              </w:rPr>
              <w:t>Pre-determined date</w:t>
            </w:r>
          </w:p>
          <w:p w14:paraId="6B03B867" w14:textId="246A321E" w:rsidR="006B6C35" w:rsidRPr="0080051C" w:rsidRDefault="001C7459" w:rsidP="00AA1687">
            <w:pPr>
              <w:ind w:firstLineChars="200" w:firstLine="560"/>
              <w:jc w:val="both"/>
            </w:pPr>
            <w:r>
              <w:rPr>
                <w:rFonts w:hint="eastAsia"/>
              </w:rPr>
              <w:t xml:space="preserve"> and time</w:t>
            </w:r>
          </w:p>
        </w:tc>
        <w:tc>
          <w:tcPr>
            <w:tcW w:w="3247" w:type="pct"/>
          </w:tcPr>
          <w:p w14:paraId="5608E4F0" w14:textId="77777777" w:rsidR="00AF17E5" w:rsidRDefault="00FC2B36" w:rsidP="001C7459">
            <w:r>
              <w:rPr>
                <w:rFonts w:hint="eastAsia"/>
              </w:rPr>
              <w:t>➀</w:t>
            </w:r>
            <w:r w:rsidR="006C600D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Weekday </w:t>
            </w:r>
            <w:r w:rsidR="006C600D">
              <w:rPr>
                <w:rFonts w:hint="eastAsia"/>
              </w:rPr>
              <w:t>□</w:t>
            </w:r>
            <w:r>
              <w:rPr>
                <w:rFonts w:hint="eastAsia"/>
              </w:rPr>
              <w:t>Saturday</w:t>
            </w:r>
            <w:r w:rsidR="006C600D">
              <w:rPr>
                <w:rFonts w:hint="eastAsia"/>
              </w:rPr>
              <w:t xml:space="preserve">　　□</w:t>
            </w:r>
            <w:r>
              <w:rPr>
                <w:rFonts w:hint="eastAsia"/>
              </w:rPr>
              <w:t>Sunday</w:t>
            </w:r>
            <w:r w:rsidR="006C600D">
              <w:rPr>
                <w:rFonts w:hint="eastAsia"/>
              </w:rPr>
              <w:t xml:space="preserve">　　</w:t>
            </w:r>
          </w:p>
          <w:p w14:paraId="3DDB4FF6" w14:textId="2E43BDAE" w:rsidR="001C7459" w:rsidRDefault="006C600D" w:rsidP="00AF17E5">
            <w:pPr>
              <w:ind w:firstLineChars="100" w:firstLine="280"/>
            </w:pPr>
            <w:r>
              <w:rPr>
                <w:rFonts w:hint="eastAsia"/>
              </w:rPr>
              <w:t>□</w:t>
            </w:r>
            <w:r w:rsidR="00FC2B36">
              <w:rPr>
                <w:rFonts w:hint="eastAsia"/>
              </w:rPr>
              <w:t xml:space="preserve">Morning </w:t>
            </w:r>
            <w:r w:rsidR="001C7459">
              <w:rPr>
                <w:rFonts w:hint="eastAsia"/>
              </w:rPr>
              <w:t>□Afternoon □Night</w:t>
            </w:r>
          </w:p>
          <w:p w14:paraId="0DE8E396" w14:textId="282ECDEA" w:rsidR="00710619" w:rsidRPr="00FC2B36" w:rsidRDefault="001C7459" w:rsidP="001C7459">
            <w:pPr>
              <w:rPr>
                <w:u w:val="single"/>
              </w:rPr>
            </w:pPr>
            <w:r>
              <w:rPr>
                <w:rFonts w:hint="eastAsia"/>
              </w:rPr>
              <w:t xml:space="preserve">② </w:t>
            </w:r>
            <w:r w:rsidR="00710619">
              <w:t xml:space="preserve"> </w:t>
            </w:r>
            <w:r w:rsidR="0016748D">
              <w:rPr>
                <w:u w:val="single"/>
              </w:rPr>
              <w:t>_________</w:t>
            </w:r>
            <w:r w:rsidR="00710619" w:rsidRPr="000A6879">
              <w:t xml:space="preserve"> </w:t>
            </w:r>
            <w:r w:rsidR="000A6879" w:rsidRPr="000A6879">
              <w:t xml:space="preserve"> </w:t>
            </w:r>
            <w:r w:rsidR="0016748D">
              <w:t xml:space="preserve"> </w:t>
            </w:r>
            <w:r w:rsidR="0016748D">
              <w:rPr>
                <w:u w:val="single"/>
              </w:rPr>
              <w:t>_________</w:t>
            </w:r>
            <w:r w:rsidR="00FC2B36" w:rsidRPr="000A6879">
              <w:rPr>
                <w:rFonts w:hint="eastAsia"/>
              </w:rPr>
              <w:t xml:space="preserve">　</w:t>
            </w:r>
            <w:r w:rsidR="0016748D">
              <w:rPr>
                <w:rFonts w:hint="eastAsia"/>
              </w:rPr>
              <w:t xml:space="preserve"> </w:t>
            </w:r>
            <w:r w:rsidR="0016748D">
              <w:t xml:space="preserve">  </w:t>
            </w:r>
            <w:r w:rsidR="000A6879" w:rsidRPr="000A6879">
              <w:t xml:space="preserve"> </w:t>
            </w:r>
            <w:r w:rsidR="0016748D">
              <w:rPr>
                <w:u w:val="single"/>
              </w:rPr>
              <w:t>_________</w:t>
            </w:r>
            <w:r w:rsidR="0016748D" w:rsidRPr="00FC2B36">
              <w:rPr>
                <w:rFonts w:hint="eastAsia"/>
                <w:u w:val="single"/>
              </w:rPr>
              <w:t xml:space="preserve">　</w:t>
            </w:r>
            <w:r w:rsidR="0016748D" w:rsidRPr="000A6879">
              <w:t xml:space="preserve"> </w:t>
            </w:r>
            <w:r w:rsidR="000A6879">
              <w:rPr>
                <w:u w:val="single"/>
              </w:rPr>
              <w:t xml:space="preserve">  </w:t>
            </w:r>
            <w:r w:rsidR="000A6879" w:rsidRPr="00FC2B36">
              <w:rPr>
                <w:rFonts w:hint="eastAsia"/>
                <w:u w:val="single"/>
              </w:rPr>
              <w:t xml:space="preserve">　</w:t>
            </w:r>
            <w:r w:rsidR="000A6879" w:rsidRPr="00FC2B36">
              <w:rPr>
                <w:u w:val="single"/>
              </w:rPr>
              <w:t xml:space="preserve">     </w:t>
            </w:r>
            <w:r w:rsidR="00FC2B36" w:rsidRPr="000A6879">
              <w:rPr>
                <w:u w:val="single"/>
              </w:rPr>
              <w:t xml:space="preserve"> </w:t>
            </w:r>
            <w:r w:rsidR="00FC2B36" w:rsidRPr="00FC2B36">
              <w:rPr>
                <w:u w:val="single"/>
              </w:rPr>
              <w:t xml:space="preserve">   </w:t>
            </w:r>
            <w:r w:rsidR="009C2417" w:rsidRPr="009C2417">
              <w:t xml:space="preserve">   </w:t>
            </w:r>
            <w:r w:rsidR="00BA4BAC" w:rsidRPr="00BA4BAC">
              <w:rPr>
                <w:u w:val="single"/>
              </w:rPr>
              <w:t xml:space="preserve">   </w:t>
            </w:r>
          </w:p>
          <w:p w14:paraId="32C3680E" w14:textId="2C44FF99" w:rsidR="00650259" w:rsidRDefault="0016748D" w:rsidP="00FC2B36">
            <w:pPr>
              <w:ind w:firstLineChars="300" w:firstLine="480"/>
            </w:pPr>
            <w:r w:rsidRPr="00AA1687">
              <w:rPr>
                <w:rFonts w:hint="eastAsia"/>
                <w:sz w:val="16"/>
                <w:szCs w:val="16"/>
              </w:rPr>
              <w:t xml:space="preserve">year </w:t>
            </w:r>
            <w:r>
              <w:rPr>
                <w:sz w:val="16"/>
                <w:szCs w:val="16"/>
              </w:rPr>
              <w:t>/</w:t>
            </w:r>
            <w:r w:rsidRPr="00AA1687">
              <w:rPr>
                <w:rFonts w:hint="eastAsia"/>
                <w:sz w:val="16"/>
                <w:szCs w:val="16"/>
              </w:rPr>
              <w:t xml:space="preserve">month </w:t>
            </w:r>
            <w:r>
              <w:rPr>
                <w:sz w:val="16"/>
                <w:szCs w:val="16"/>
              </w:rPr>
              <w:t>/ day,</w:t>
            </w:r>
            <w:r w:rsidR="00FC2B36">
              <w:rPr>
                <w:rFonts w:hint="eastAsia"/>
                <w:sz w:val="16"/>
                <w:szCs w:val="16"/>
              </w:rPr>
              <w:t xml:space="preserve">　 　</w:t>
            </w:r>
            <w:r w:rsidRPr="00AA1687">
              <w:rPr>
                <w:rFonts w:hint="eastAsia"/>
                <w:sz w:val="16"/>
                <w:szCs w:val="16"/>
              </w:rPr>
              <w:t xml:space="preserve"> </w:t>
            </w:r>
            <w:r w:rsidRPr="00AA1687">
              <w:rPr>
                <w:rFonts w:hint="eastAsia"/>
                <w:sz w:val="16"/>
                <w:szCs w:val="16"/>
              </w:rPr>
              <w:t xml:space="preserve">year </w:t>
            </w:r>
            <w:r>
              <w:rPr>
                <w:sz w:val="16"/>
                <w:szCs w:val="16"/>
              </w:rPr>
              <w:t>/</w:t>
            </w:r>
            <w:r w:rsidRPr="00AA1687">
              <w:rPr>
                <w:rFonts w:hint="eastAsia"/>
                <w:sz w:val="16"/>
                <w:szCs w:val="16"/>
              </w:rPr>
              <w:t xml:space="preserve">month </w:t>
            </w:r>
            <w:r>
              <w:rPr>
                <w:sz w:val="16"/>
                <w:szCs w:val="16"/>
              </w:rPr>
              <w:t>/ day,</w:t>
            </w:r>
            <w:r w:rsidR="00FC2B36">
              <w:rPr>
                <w:rFonts w:hint="eastAsia"/>
                <w:sz w:val="16"/>
                <w:szCs w:val="16"/>
              </w:rPr>
              <w:t xml:space="preserve">　　</w:t>
            </w:r>
            <w:r w:rsidR="001C7459" w:rsidRPr="00AA1687">
              <w:rPr>
                <w:rFonts w:hint="eastAsia"/>
                <w:sz w:val="16"/>
                <w:szCs w:val="16"/>
              </w:rPr>
              <w:t xml:space="preserve">, </w:t>
            </w:r>
            <w:r w:rsidR="00FC2B36">
              <w:rPr>
                <w:sz w:val="16"/>
                <w:szCs w:val="16"/>
              </w:rPr>
              <w:t xml:space="preserve">   </w:t>
            </w:r>
            <w:r w:rsidR="00AF17E5">
              <w:rPr>
                <w:sz w:val="16"/>
                <w:szCs w:val="16"/>
              </w:rPr>
              <w:t xml:space="preserve">  </w:t>
            </w:r>
            <w:r w:rsidR="00FC2B36">
              <w:rPr>
                <w:sz w:val="16"/>
                <w:szCs w:val="16"/>
              </w:rPr>
              <w:t xml:space="preserve"> </w:t>
            </w:r>
            <w:r w:rsidRPr="00AA1687">
              <w:rPr>
                <w:rFonts w:hint="eastAsia"/>
                <w:sz w:val="16"/>
                <w:szCs w:val="16"/>
              </w:rPr>
              <w:t xml:space="preserve">year </w:t>
            </w:r>
            <w:r>
              <w:rPr>
                <w:sz w:val="16"/>
                <w:szCs w:val="16"/>
              </w:rPr>
              <w:t>/</w:t>
            </w:r>
            <w:r w:rsidRPr="00AA1687">
              <w:rPr>
                <w:rFonts w:hint="eastAsia"/>
                <w:sz w:val="16"/>
                <w:szCs w:val="16"/>
              </w:rPr>
              <w:t xml:space="preserve">month </w:t>
            </w:r>
            <w:r>
              <w:rPr>
                <w:sz w:val="16"/>
                <w:szCs w:val="16"/>
              </w:rPr>
              <w:t>/ day</w:t>
            </w:r>
            <w:r w:rsidRPr="00AA1687">
              <w:rPr>
                <w:rFonts w:hint="eastAsia"/>
                <w:sz w:val="16"/>
                <w:szCs w:val="16"/>
              </w:rPr>
              <w:t xml:space="preserve"> </w:t>
            </w:r>
          </w:p>
          <w:p w14:paraId="46FBC8F5" w14:textId="30001A07" w:rsidR="00710619" w:rsidRDefault="001C7459" w:rsidP="00195A2A">
            <w:r>
              <w:rPr>
                <w:rFonts w:hint="eastAsia"/>
              </w:rPr>
              <w:t xml:space="preserve">③ </w:t>
            </w:r>
            <w:r w:rsidR="00FC2B36">
              <w:t xml:space="preserve"> </w:t>
            </w:r>
            <w:r w:rsidR="00FC2B36" w:rsidRPr="00FC2B36">
              <w:rPr>
                <w:u w:val="single"/>
              </w:rPr>
              <w:t xml:space="preserve">  </w:t>
            </w:r>
            <w:r w:rsidR="009C2417">
              <w:rPr>
                <w:u w:val="single"/>
              </w:rPr>
              <w:t xml:space="preserve"> </w:t>
            </w:r>
            <w:r w:rsidR="00FC2B36" w:rsidRPr="00FC2B36">
              <w:rPr>
                <w:u w:val="single"/>
              </w:rPr>
              <w:t xml:space="preserve"> </w:t>
            </w:r>
            <w:r w:rsidR="00710619" w:rsidRPr="00FC2B36">
              <w:rPr>
                <w:u w:val="single"/>
              </w:rPr>
              <w:t xml:space="preserve">/ </w:t>
            </w:r>
            <w:r w:rsidR="00FC2B36" w:rsidRPr="00FC2B36">
              <w:rPr>
                <w:u w:val="single"/>
              </w:rPr>
              <w:t xml:space="preserve">    </w:t>
            </w:r>
            <w:r w:rsidR="00710619" w:rsidRPr="00FC2B36">
              <w:rPr>
                <w:u w:val="single"/>
              </w:rPr>
              <w:t xml:space="preserve"> /   </w:t>
            </w:r>
            <w:r w:rsidR="00FC2B36" w:rsidRPr="00FC2B36">
              <w:rPr>
                <w:u w:val="single"/>
              </w:rPr>
              <w:t xml:space="preserve"> </w:t>
            </w:r>
            <w:r w:rsidR="0016748D">
              <w:rPr>
                <w:u w:val="single"/>
              </w:rPr>
              <w:t xml:space="preserve">    </w:t>
            </w:r>
            <w:r w:rsidR="0016748D" w:rsidRPr="0016748D">
              <w:t xml:space="preserve"> </w:t>
            </w:r>
            <w:r w:rsidR="0016748D">
              <w:t xml:space="preserve">  </w:t>
            </w:r>
            <w:r w:rsidR="00710619" w:rsidRPr="00FC2B36">
              <w:rPr>
                <w:u w:val="single"/>
              </w:rPr>
              <w:t xml:space="preserve">    </w:t>
            </w:r>
            <w:r w:rsidR="00FC2B36" w:rsidRPr="00FC2B36">
              <w:rPr>
                <w:u w:val="single"/>
              </w:rPr>
              <w:t xml:space="preserve">     :     -  </w:t>
            </w:r>
            <w:r w:rsidR="00835707">
              <w:rPr>
                <w:u w:val="single"/>
              </w:rPr>
              <w:t xml:space="preserve">  :</w:t>
            </w:r>
            <w:r w:rsidR="00835707" w:rsidRPr="00835707">
              <w:t>__</w:t>
            </w:r>
            <w:r w:rsidR="009C2417">
              <w:rPr>
                <w:u w:val="single"/>
              </w:rPr>
              <w:t xml:space="preserve">  </w:t>
            </w:r>
            <w:r w:rsidR="00FC2B36" w:rsidRPr="00FC2B36">
              <w:rPr>
                <w:u w:val="single"/>
              </w:rPr>
              <w:t xml:space="preserve">    </w:t>
            </w:r>
          </w:p>
          <w:p w14:paraId="08C62F6C" w14:textId="56E27CA8" w:rsidR="00EC0C95" w:rsidRPr="00195A2A" w:rsidRDefault="001C7459" w:rsidP="00FC2B36">
            <w:pPr>
              <w:ind w:firstLineChars="300" w:firstLine="480"/>
            </w:pPr>
            <w:r w:rsidRPr="00AA1687">
              <w:rPr>
                <w:rFonts w:hint="eastAsia"/>
                <w:sz w:val="16"/>
                <w:szCs w:val="16"/>
              </w:rPr>
              <w:t xml:space="preserve">year </w:t>
            </w:r>
            <w:r w:rsidR="00AA1687">
              <w:rPr>
                <w:sz w:val="16"/>
                <w:szCs w:val="16"/>
              </w:rPr>
              <w:t>/</w:t>
            </w:r>
            <w:r w:rsidRPr="00AA1687">
              <w:rPr>
                <w:rFonts w:hint="eastAsia"/>
                <w:sz w:val="16"/>
                <w:szCs w:val="16"/>
              </w:rPr>
              <w:t xml:space="preserve">month </w:t>
            </w:r>
            <w:r w:rsidR="009C2417">
              <w:rPr>
                <w:sz w:val="16"/>
                <w:szCs w:val="16"/>
              </w:rPr>
              <w:t xml:space="preserve">/ </w:t>
            </w:r>
            <w:r w:rsidR="00835707">
              <w:rPr>
                <w:sz w:val="16"/>
                <w:szCs w:val="16"/>
              </w:rPr>
              <w:t>day</w:t>
            </w:r>
            <w:r w:rsidR="00835707">
              <w:rPr>
                <w:rFonts w:hint="eastAsia"/>
                <w:sz w:val="16"/>
                <w:szCs w:val="16"/>
              </w:rPr>
              <w:t xml:space="preserve">　　</w:t>
            </w:r>
            <w:r w:rsidR="00FC2B36">
              <w:rPr>
                <w:sz w:val="16"/>
                <w:szCs w:val="16"/>
              </w:rPr>
              <w:t xml:space="preserve">    </w:t>
            </w:r>
            <w:r w:rsidR="00AA1687">
              <w:rPr>
                <w:sz w:val="16"/>
                <w:szCs w:val="16"/>
              </w:rPr>
              <w:t xml:space="preserve"> </w:t>
            </w:r>
            <w:r w:rsidR="0016748D">
              <w:rPr>
                <w:sz w:val="16"/>
                <w:szCs w:val="16"/>
              </w:rPr>
              <w:t xml:space="preserve">       </w:t>
            </w:r>
            <w:r w:rsidR="00AA1687">
              <w:rPr>
                <w:sz w:val="16"/>
                <w:szCs w:val="16"/>
              </w:rPr>
              <w:t xml:space="preserve">time: </w:t>
            </w:r>
            <w:r w:rsidR="009C2417">
              <w:rPr>
                <w:sz w:val="16"/>
                <w:szCs w:val="16"/>
              </w:rPr>
              <w:t xml:space="preserve">  </w:t>
            </w:r>
            <w:r w:rsidR="00AA1687">
              <w:rPr>
                <w:sz w:val="16"/>
                <w:szCs w:val="16"/>
              </w:rPr>
              <w:t xml:space="preserve"> </w:t>
            </w:r>
            <w:r w:rsidR="0016748D">
              <w:rPr>
                <w:sz w:val="16"/>
                <w:szCs w:val="16"/>
              </w:rPr>
              <w:t xml:space="preserve">   </w:t>
            </w:r>
            <w:r w:rsidR="00AA1687">
              <w:rPr>
                <w:sz w:val="16"/>
                <w:szCs w:val="16"/>
              </w:rPr>
              <w:t xml:space="preserve">from             to </w:t>
            </w:r>
          </w:p>
        </w:tc>
      </w:tr>
      <w:tr w:rsidR="00650259" w:rsidRPr="0080051C" w14:paraId="5F760452" w14:textId="77777777" w:rsidTr="005B5B84">
        <w:trPr>
          <w:trHeight w:val="680"/>
        </w:trPr>
        <w:tc>
          <w:tcPr>
            <w:tcW w:w="1753" w:type="pct"/>
          </w:tcPr>
          <w:p w14:paraId="6D7F5618" w14:textId="77777777" w:rsidR="00CB2749" w:rsidRDefault="00EC0C95" w:rsidP="00195A2A">
            <w:pPr>
              <w:jc w:val="both"/>
            </w:pPr>
            <w:r>
              <w:rPr>
                <w:rFonts w:hint="eastAsia"/>
              </w:rPr>
              <w:t>*Place</w:t>
            </w:r>
            <w:r w:rsidR="00CB2749">
              <w:t xml:space="preserve"> to visit</w:t>
            </w:r>
          </w:p>
          <w:p w14:paraId="0E2025C0" w14:textId="68931451" w:rsidR="00BD5A65" w:rsidRDefault="00EC0C95" w:rsidP="00195A2A">
            <w:pPr>
              <w:jc w:val="both"/>
            </w:pPr>
            <w:r>
              <w:rPr>
                <w:rFonts w:hint="eastAsia"/>
              </w:rPr>
              <w:t xml:space="preserve"> (</w:t>
            </w:r>
            <w:r w:rsidR="00CB2749">
              <w:t>A</w:t>
            </w:r>
            <w:r>
              <w:rPr>
                <w:rFonts w:hint="eastAsia"/>
              </w:rPr>
              <w:t>ddress/</w:t>
            </w:r>
          </w:p>
          <w:p w14:paraId="1C7836F7" w14:textId="75FCD91E" w:rsidR="00195A2A" w:rsidRDefault="00CB2749" w:rsidP="00BD5A65">
            <w:pPr>
              <w:ind w:firstLineChars="100" w:firstLine="280"/>
              <w:jc w:val="both"/>
              <w:rPr>
                <w:rFonts w:hint="eastAsia"/>
              </w:rPr>
            </w:pPr>
            <w:r>
              <w:t>Name of the facility</w:t>
            </w:r>
          </w:p>
          <w:p w14:paraId="042C9109" w14:textId="4916BB6C" w:rsidR="00650259" w:rsidRPr="0080051C" w:rsidRDefault="00E04C41" w:rsidP="00BD5A65">
            <w:pPr>
              <w:ind w:firstLineChars="100" w:firstLine="280"/>
              <w:jc w:val="both"/>
            </w:pPr>
            <w:r>
              <w:rPr>
                <w:rFonts w:hint="eastAsia"/>
              </w:rPr>
              <w:t>Nearest station, etc.</w:t>
            </w:r>
            <w:r w:rsidR="00CB2749">
              <w:t>)</w:t>
            </w:r>
          </w:p>
        </w:tc>
        <w:tc>
          <w:tcPr>
            <w:tcW w:w="3247" w:type="pct"/>
          </w:tcPr>
          <w:p w14:paraId="7ADF5D5B" w14:textId="41B7AE9B" w:rsidR="00195A2A" w:rsidRDefault="00710619" w:rsidP="00195A2A">
            <w:r>
              <w:t xml:space="preserve">Address </w:t>
            </w:r>
            <w:proofErr w:type="gramStart"/>
            <w:r>
              <w:t xml:space="preserve">( </w:t>
            </w:r>
            <w:r w:rsidR="00195A2A">
              <w:rPr>
                <w:rFonts w:hint="eastAsia"/>
              </w:rPr>
              <w:t xml:space="preserve"> </w:t>
            </w:r>
            <w:proofErr w:type="gramEnd"/>
            <w:r w:rsidR="00195A2A">
              <w:rPr>
                <w:rFonts w:hint="eastAsia"/>
              </w:rPr>
              <w:t xml:space="preserve">                          </w:t>
            </w:r>
            <w:r>
              <w:t xml:space="preserve">                    </w:t>
            </w:r>
            <w:r w:rsidR="00CB2749">
              <w:t xml:space="preserve"> </w:t>
            </w:r>
            <w:r>
              <w:t xml:space="preserve">       </w:t>
            </w:r>
            <w:r w:rsidR="00195A2A">
              <w:rPr>
                <w:rFonts w:hint="eastAsia"/>
              </w:rPr>
              <w:t>)</w:t>
            </w:r>
          </w:p>
          <w:p w14:paraId="626B4F5F" w14:textId="3AB98EE8" w:rsidR="00710619" w:rsidRDefault="00CB2749" w:rsidP="00195A2A">
            <w:r>
              <w:t>N</w:t>
            </w:r>
            <w:r w:rsidR="00710619">
              <w:rPr>
                <w:rFonts w:hint="eastAsia"/>
              </w:rPr>
              <w:t>ame</w:t>
            </w:r>
            <w:r w:rsidR="00710619">
              <w:t xml:space="preserve"> </w:t>
            </w:r>
            <w:r>
              <w:t xml:space="preserve">of the </w:t>
            </w:r>
            <w:proofErr w:type="gramStart"/>
            <w:r>
              <w:t>facility</w:t>
            </w:r>
            <w:r w:rsidR="00710619">
              <w:t xml:space="preserve">(  </w:t>
            </w:r>
            <w:proofErr w:type="gramEnd"/>
            <w:r w:rsidR="00710619">
              <w:t xml:space="preserve">                                       )</w:t>
            </w:r>
          </w:p>
          <w:p w14:paraId="116C6238" w14:textId="77777777" w:rsidR="00710619" w:rsidRDefault="00E04C41" w:rsidP="00195A2A">
            <w:r>
              <w:rPr>
                <w:rFonts w:hint="eastAsia"/>
              </w:rPr>
              <w:t>Directions from the nearest station</w:t>
            </w:r>
          </w:p>
          <w:p w14:paraId="3CC4A836" w14:textId="49D52800" w:rsidR="00835707" w:rsidRPr="0080051C" w:rsidRDefault="00835707" w:rsidP="00195A2A">
            <w:pPr>
              <w:rPr>
                <w:rFonts w:hint="eastAsia"/>
              </w:rPr>
            </w:pPr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47B26018" w:rsidR="005C60D7" w:rsidRDefault="005C60D7" w:rsidP="00346DE2">
            <w:r>
              <w:rPr>
                <w:rFonts w:hint="eastAsia"/>
              </w:rPr>
              <w:t xml:space="preserve">* content </w:t>
            </w:r>
            <w:r w:rsidR="00710619">
              <w:t>for</w:t>
            </w:r>
            <w:r>
              <w:rPr>
                <w:rFonts w:hint="eastAsia"/>
              </w:rPr>
              <w:t xml:space="preserve"> interpretation</w:t>
            </w:r>
          </w:p>
          <w:p w14:paraId="091B2D56" w14:textId="67CB5EE8" w:rsidR="0016748D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 </w:t>
            </w:r>
            <w:r w:rsidR="0016748D">
              <w:rPr>
                <w:b/>
                <w:bCs/>
                <w:sz w:val="21"/>
                <w:szCs w:val="21"/>
              </w:rPr>
              <w:t xml:space="preserve">Are you requesting interpreter </w:t>
            </w:r>
            <w:r w:rsidR="00385F3D">
              <w:rPr>
                <w:b/>
                <w:bCs/>
                <w:sz w:val="21"/>
                <w:szCs w:val="21"/>
              </w:rPr>
              <w:t>services</w:t>
            </w:r>
            <w:r w:rsidR="0016748D">
              <w:rPr>
                <w:b/>
                <w:bCs/>
                <w:sz w:val="21"/>
                <w:szCs w:val="21"/>
              </w:rPr>
              <w:t xml:space="preserve"> for more than one person?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</w:p>
          <w:p w14:paraId="36DA0EE1" w14:textId="61F22B22" w:rsidR="005C60D7" w:rsidRDefault="005C60D7" w:rsidP="0016748D">
            <w:pPr>
              <w:ind w:firstLineChars="150" w:firstLine="315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Yes (</w:t>
            </w:r>
            <w:r w:rsidR="00710619">
              <w:rPr>
                <w:b/>
                <w:bCs/>
                <w:sz w:val="21"/>
                <w:szCs w:val="21"/>
              </w:rPr>
              <w:t xml:space="preserve"> # of persons </w:t>
            </w:r>
            <w:r w:rsidR="00BD5A65">
              <w:rPr>
                <w:rFonts w:hint="eastAsia"/>
                <w:b/>
                <w:bCs/>
                <w:sz w:val="21"/>
                <w:szCs w:val="21"/>
              </w:rPr>
              <w:t xml:space="preserve">　</w:t>
            </w:r>
            <w:r w:rsidR="00835707">
              <w:rPr>
                <w:rFonts w:hint="eastAsia"/>
                <w:b/>
                <w:bCs/>
                <w:sz w:val="21"/>
                <w:szCs w:val="21"/>
              </w:rPr>
              <w:t xml:space="preserve">　　</w:t>
            </w:r>
            <w:r w:rsidR="00BD5A65">
              <w:rPr>
                <w:rFonts w:hint="eastAsia"/>
                <w:b/>
                <w:bCs/>
                <w:sz w:val="21"/>
                <w:szCs w:val="21"/>
              </w:rPr>
              <w:t xml:space="preserve">　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) </w:t>
            </w:r>
            <w:r>
              <w:rPr>
                <w:b/>
                <w:bCs/>
                <w:sz w:val="21"/>
                <w:szCs w:val="21"/>
              </w:rPr>
              <w:t xml:space="preserve">/ </w:t>
            </w:r>
            <w:r>
              <w:rPr>
                <w:rFonts w:hint="eastAsia"/>
                <w:b/>
                <w:bCs/>
                <w:sz w:val="21"/>
                <w:szCs w:val="21"/>
              </w:rPr>
              <w:t>No</w:t>
            </w:r>
          </w:p>
          <w:p w14:paraId="20A5EAAD" w14:textId="77777777" w:rsidR="00710619" w:rsidRDefault="005C60D7" w:rsidP="001B294E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 Do you have a preference regarding gender, etc. for religious reasons? </w:t>
            </w:r>
          </w:p>
          <w:p w14:paraId="4B42FA36" w14:textId="12D2F2C2" w:rsidR="005C60D7" w:rsidRDefault="005C60D7" w:rsidP="00710619">
            <w:pPr>
              <w:ind w:firstLineChars="150" w:firstLine="315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Yes (</w:t>
            </w:r>
            <w:r w:rsidR="00710619">
              <w:rPr>
                <w:b/>
                <w:bCs/>
                <w:sz w:val="21"/>
                <w:szCs w:val="21"/>
              </w:rPr>
              <w:t xml:space="preserve">please specify                                      </w:t>
            </w:r>
            <w:r w:rsidR="0016748D">
              <w:rPr>
                <w:b/>
                <w:bCs/>
                <w:sz w:val="21"/>
                <w:szCs w:val="21"/>
              </w:rPr>
              <w:t xml:space="preserve">         </w:t>
            </w:r>
            <w:r w:rsidR="00710619">
              <w:rPr>
                <w:b/>
                <w:bCs/>
                <w:sz w:val="21"/>
                <w:szCs w:val="21"/>
              </w:rPr>
              <w:t xml:space="preserve">  </w:t>
            </w:r>
            <w:proofErr w:type="gramStart"/>
            <w:r w:rsidR="00710619">
              <w:rPr>
                <w:b/>
                <w:bCs/>
                <w:sz w:val="21"/>
                <w:szCs w:val="21"/>
              </w:rPr>
              <w:t xml:space="preserve"> </w:t>
            </w:r>
            <w:r w:rsidR="00CB2749">
              <w:rPr>
                <w:b/>
                <w:bCs/>
                <w:sz w:val="21"/>
                <w:szCs w:val="21"/>
              </w:rPr>
              <w:t xml:space="preserve"> )</w:t>
            </w:r>
            <w:proofErr w:type="gramEnd"/>
            <w:r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710619"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 xml:space="preserve">/ 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No</w:t>
            </w:r>
          </w:p>
          <w:p w14:paraId="53ADB65F" w14:textId="77777777" w:rsidR="003476B9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□Are you planning to</w:t>
            </w:r>
            <w:r w:rsidR="00FC2B36">
              <w:rPr>
                <w:b/>
                <w:bCs/>
                <w:sz w:val="21"/>
                <w:szCs w:val="21"/>
              </w:rPr>
              <w:t xml:space="preserve"> </w:t>
            </w:r>
            <w:r w:rsidR="0016748D">
              <w:rPr>
                <w:b/>
                <w:bCs/>
                <w:sz w:val="21"/>
                <w:szCs w:val="21"/>
              </w:rPr>
              <w:t>make request for interpreter services</w:t>
            </w:r>
            <w:r w:rsidR="00FC2B36">
              <w:rPr>
                <w:b/>
                <w:bCs/>
                <w:sz w:val="21"/>
                <w:szCs w:val="21"/>
              </w:rPr>
              <w:t xml:space="preserve"> for </w:t>
            </w:r>
            <w:r>
              <w:rPr>
                <w:rFonts w:hint="eastAsia"/>
                <w:b/>
                <w:bCs/>
                <w:sz w:val="21"/>
                <w:szCs w:val="21"/>
              </w:rPr>
              <w:t>three times</w:t>
            </w:r>
            <w:r w:rsidR="00FC2B36">
              <w:rPr>
                <w:b/>
                <w:bCs/>
                <w:sz w:val="21"/>
                <w:szCs w:val="21"/>
              </w:rPr>
              <w:t xml:space="preserve"> or more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? </w:t>
            </w:r>
            <w:r w:rsidR="00FC2B36"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yes /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No</w:t>
            </w:r>
          </w:p>
          <w:p w14:paraId="584D8F44" w14:textId="4A3A30D5" w:rsidR="00385F3D" w:rsidRPr="0080051C" w:rsidRDefault="00385F3D" w:rsidP="003476B9">
            <w:pPr>
              <w:rPr>
                <w:rFonts w:hint="eastAsia"/>
              </w:rPr>
            </w:pP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6865E8EF" w14:textId="53593C20" w:rsidR="00710619" w:rsidRDefault="00710619" w:rsidP="005C60D7">
            <w:r>
              <w:lastRenderedPageBreak/>
              <w:t>Please write the content of you</w:t>
            </w:r>
            <w:r w:rsidR="00BD5A65">
              <w:t>r</w:t>
            </w:r>
            <w:r>
              <w:t xml:space="preserve"> request for interpretation</w:t>
            </w:r>
            <w:r w:rsidR="005C60D7">
              <w:rPr>
                <w:rFonts w:hint="eastAsia"/>
              </w:rPr>
              <w:t>/</w:t>
            </w:r>
            <w:r>
              <w:t>t</w:t>
            </w:r>
            <w:r w:rsidR="005C60D7">
              <w:rPr>
                <w:rFonts w:hint="eastAsia"/>
              </w:rPr>
              <w:t>ranslation</w:t>
            </w:r>
            <w:r w:rsidR="00BD5A65">
              <w:t>.</w:t>
            </w:r>
          </w:p>
          <w:p w14:paraId="1C1C49DB" w14:textId="3D6E35F1" w:rsidR="005C60D7" w:rsidRDefault="005C60D7" w:rsidP="005C60D7">
            <w:r>
              <w:rPr>
                <w:rFonts w:hint="eastAsia"/>
              </w:rPr>
              <w:t xml:space="preserve"> </w:t>
            </w:r>
          </w:p>
          <w:p w14:paraId="481841D5" w14:textId="77777777" w:rsidR="00B12550" w:rsidRDefault="00B12550" w:rsidP="005C60D7">
            <w:pPr>
              <w:rPr>
                <w:rFonts w:hint="eastAsia"/>
              </w:rPr>
            </w:pPr>
          </w:p>
          <w:p w14:paraId="044A210B" w14:textId="77777777" w:rsidR="005C60D7" w:rsidRPr="005C60D7" w:rsidRDefault="005C60D7" w:rsidP="005C60D7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0F7975F3" w14:textId="302C0B0E" w:rsidR="009B51F1" w:rsidRDefault="00B12550" w:rsidP="00346DE2">
            <w:r>
              <w:t>Please write m</w:t>
            </w:r>
            <w:r w:rsidR="00710619">
              <w:t>essage</w:t>
            </w:r>
            <w:r>
              <w:t>s</w:t>
            </w:r>
            <w:r w:rsidR="005C60D7">
              <w:rPr>
                <w:rFonts w:hint="eastAsia"/>
              </w:rPr>
              <w:t xml:space="preserve"> for </w:t>
            </w:r>
            <w:r>
              <w:t>t</w:t>
            </w:r>
            <w:r w:rsidR="00710619">
              <w:t xml:space="preserve">he </w:t>
            </w:r>
            <w:r>
              <w:t xml:space="preserve">Chiba City International </w:t>
            </w:r>
            <w:r w:rsidR="00710619">
              <w:t>A</w:t>
            </w:r>
            <w:r w:rsidR="005C60D7">
              <w:rPr>
                <w:rFonts w:hint="eastAsia"/>
              </w:rPr>
              <w:t>ssociation and community interpreter/translation supporters</w:t>
            </w:r>
            <w:r>
              <w:t>.</w:t>
            </w:r>
          </w:p>
          <w:p w14:paraId="3AF0487A" w14:textId="77777777" w:rsidR="00B12550" w:rsidRDefault="00B12550" w:rsidP="00346DE2">
            <w:pPr>
              <w:rPr>
                <w:rFonts w:hint="eastAsia"/>
              </w:rPr>
            </w:pPr>
          </w:p>
          <w:p w14:paraId="114EAEA0" w14:textId="65A255B4" w:rsidR="009B51F1" w:rsidRDefault="009B51F1" w:rsidP="00346DE2"/>
          <w:p w14:paraId="1FBEC59E" w14:textId="77777777" w:rsidR="00B12550" w:rsidRDefault="00B12550" w:rsidP="00346DE2">
            <w:pPr>
              <w:rPr>
                <w:rFonts w:hint="eastAsia"/>
              </w:rPr>
            </w:pPr>
          </w:p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7C5672">
        <w:trPr>
          <w:trHeight w:val="2649"/>
        </w:trPr>
        <w:tc>
          <w:tcPr>
            <w:tcW w:w="5000" w:type="pct"/>
            <w:gridSpan w:val="2"/>
          </w:tcPr>
          <w:p w14:paraId="503647B1" w14:textId="59C3C2FA" w:rsidR="001A11B7" w:rsidRDefault="001A11B7" w:rsidP="00346DE2">
            <w:r>
              <w:rPr>
                <w:rFonts w:hint="eastAsia"/>
              </w:rPr>
              <w:t xml:space="preserve">After confirming your agreement to the following, please check the box and </w:t>
            </w:r>
            <w:r w:rsidR="008A793F">
              <w:t>submit</w:t>
            </w:r>
            <w:r>
              <w:rPr>
                <w:rFonts w:hint="eastAsia"/>
              </w:rPr>
              <w:t xml:space="preserve"> </w:t>
            </w:r>
            <w:r w:rsidR="00A4310B">
              <w:t>this</w:t>
            </w:r>
            <w:r>
              <w:rPr>
                <w:rFonts w:hint="eastAsia"/>
              </w:rPr>
              <w:t xml:space="preserve"> request</w:t>
            </w:r>
            <w:r w:rsidR="00A4310B">
              <w:t xml:space="preserve"> form</w:t>
            </w:r>
            <w:r w:rsidR="00710619">
              <w:t xml:space="preserve"> to the Chiba City International Association</w:t>
            </w:r>
            <w:r>
              <w:rPr>
                <w:rFonts w:hint="eastAsia"/>
              </w:rPr>
              <w:t>.</w:t>
            </w:r>
          </w:p>
          <w:p w14:paraId="2118E4C5" w14:textId="77777777" w:rsidR="007C5672" w:rsidRDefault="007C5672" w:rsidP="00346DE2"/>
          <w:p w14:paraId="0B5E5CA4" w14:textId="094A7D90" w:rsidR="001A11B7" w:rsidRPr="001A11B7" w:rsidRDefault="00B04D30" w:rsidP="001B294E">
            <w:pPr>
              <w:pStyle w:val="affff0"/>
              <w:numPr>
                <w:ilvl w:val="0"/>
                <w:numId w:val="32"/>
              </w:numPr>
            </w:pPr>
            <w:r>
              <w:rPr>
                <w:rFonts w:hint="eastAsia"/>
              </w:rPr>
              <w:t>With regard to the request　a</w:t>
            </w:r>
            <w:r>
              <w:t>bove</w:t>
            </w:r>
            <w:r w:rsidR="001A11B7">
              <w:rPr>
                <w:rFonts w:hint="eastAsia"/>
              </w:rPr>
              <w:t xml:space="preserve">, I will not hold the Chiba City International Association and the Community Interpretation and Translation Supporters responsible for the activities and </w:t>
            </w:r>
            <w:r w:rsidR="00B12550">
              <w:t>matters</w:t>
            </w:r>
            <w:r w:rsidR="001A11B7">
              <w:rPr>
                <w:rFonts w:hint="eastAsia"/>
              </w:rPr>
              <w:t xml:space="preserve"> related</w:t>
            </w:r>
            <w:r w:rsidR="00710619">
              <w:t xml:space="preserve"> to</w:t>
            </w:r>
            <w:r w:rsidR="001A11B7">
              <w:rPr>
                <w:rFonts w:hint="eastAsia"/>
              </w:rPr>
              <w:t xml:space="preserve"> the Community Interpretation and Translation Supporters </w:t>
            </w:r>
            <w:r w:rsidR="00B12550">
              <w:t>of</w:t>
            </w:r>
            <w:r w:rsidR="001A11B7">
              <w:rPr>
                <w:rFonts w:hint="eastAsia"/>
              </w:rPr>
              <w:t xml:space="preserve"> </w:t>
            </w:r>
            <w:r w:rsidR="00A4310B">
              <w:t xml:space="preserve">the </w:t>
            </w:r>
            <w:r w:rsidR="007256E3">
              <w:t xml:space="preserve">Chiba City International </w:t>
            </w:r>
            <w:r w:rsidR="00A4310B">
              <w:t>A</w:t>
            </w:r>
            <w:r w:rsidR="001A11B7">
              <w:rPr>
                <w:rFonts w:hint="eastAsia"/>
              </w:rPr>
              <w:t>ssociation.</w:t>
            </w:r>
          </w:p>
        </w:tc>
      </w:tr>
    </w:tbl>
    <w:p w14:paraId="78A2CBCA" w14:textId="38BF3C3E" w:rsidR="00CE6104" w:rsidRPr="001A11B7" w:rsidRDefault="00CE6104" w:rsidP="001A11B7">
      <w:pPr>
        <w:pStyle w:val="af7"/>
      </w:pPr>
    </w:p>
    <w:sectPr w:rsidR="00CE6104" w:rsidRPr="001A11B7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50608B" w14:textId="77777777" w:rsidR="003B6B8C" w:rsidRDefault="003B6B8C" w:rsidP="00650259">
      <w:pPr>
        <w:spacing w:after="0" w:line="240" w:lineRule="auto"/>
      </w:pPr>
      <w:r>
        <w:separator/>
      </w:r>
    </w:p>
  </w:endnote>
  <w:endnote w:type="continuationSeparator" w:id="0">
    <w:p w14:paraId="467C8C18" w14:textId="77777777" w:rsidR="003B6B8C" w:rsidRDefault="003B6B8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8FECA798-292D-4B2B-A1F0-AABCB56D682A}"/>
    <w:embedBold r:id="rId2" w:subsetted="1" w:fontKey="{F8A925F3-4A96-4C97-839A-967B79F553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E30653-F35B-443E-9B59-34A3EC0309B0}"/>
    <w:embedBold r:id="rId4" w:fontKey="{86422980-C6EB-4BF3-8BC7-C3CDAF788635}"/>
    <w:embedItalic r:id="rId5" w:fontKey="{081389E6-8D46-4ED1-99C2-5C410B02E173}"/>
    <w:embedBoldItalic r:id="rId6" w:fontKey="{1E9866E9-B772-4FE3-B6EC-1C602654B1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64185BD7-C4A3-49FB-8674-67BB5B804816}"/>
    <w:embedBold r:id="rId8" w:fontKey="{C460668F-3F8C-4CB5-B62F-76C285D227F7}"/>
    <w:embedItalic r:id="rId9" w:fontKey="{D8C508F0-8B26-4AB6-A9DF-D5D7CD69EEE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E7E9189-4475-4938-AD3A-2E90EA0B15F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Chiba City International Exchange Association CCIA entry space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Community interpreter/translation supporter activity 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B3142" w14:textId="77777777" w:rsidR="003B6B8C" w:rsidRDefault="003B6B8C" w:rsidP="00650259">
      <w:pPr>
        <w:spacing w:after="0" w:line="240" w:lineRule="auto"/>
      </w:pPr>
      <w:r>
        <w:separator/>
      </w:r>
    </w:p>
  </w:footnote>
  <w:footnote w:type="continuationSeparator" w:id="0">
    <w:p w14:paraId="084ED5A3" w14:textId="77777777" w:rsidR="003B6B8C" w:rsidRDefault="003B6B8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576892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289A61A5" w:rsidR="001901F9" w:rsidRPr="00E76282" w:rsidRDefault="00623220" w:rsidP="00731F26">
          <w:pPr>
            <w:spacing w:after="0"/>
            <w:rPr>
              <w:rFonts w:cs="Times New Roman"/>
              <w:b/>
              <w:color w:val="FFFFFF"/>
              <w:sz w:val="24"/>
              <w:szCs w:val="24"/>
            </w:rPr>
          </w:pPr>
          <w:r w:rsidRPr="00E76282">
            <w:rPr>
              <w:rFonts w:cs="Times New Roman"/>
              <w:b/>
              <w:color w:val="FFFFFF"/>
              <w:sz w:val="24"/>
              <w:szCs w:val="24"/>
            </w:rPr>
            <w:t xml:space="preserve">Request Form for 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 xml:space="preserve">Community 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I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>nterpret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ation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>/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T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 xml:space="preserve">ranslation 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S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 xml:space="preserve">upporter 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S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 xml:space="preserve">ystem </w:t>
          </w:r>
        </w:p>
      </w:tc>
    </w:tr>
  </w:tbl>
  <w:p w14:paraId="65A478B2" w14:textId="4EC4B2FB" w:rsidR="00650259" w:rsidRPr="00EC0C95" w:rsidRDefault="00650259" w:rsidP="00731F26">
    <w:pPr>
      <w:pStyle w:val="af7"/>
      <w:rPr>
        <w:b/>
        <w:bCs/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4"/>
  </w:num>
  <w:num w:numId="8">
    <w:abstractNumId w:val="19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1"/>
  </w:num>
  <w:num w:numId="19">
    <w:abstractNumId w:val="27"/>
  </w:num>
  <w:num w:numId="20">
    <w:abstractNumId w:val="23"/>
  </w:num>
  <w:num w:numId="21">
    <w:abstractNumId w:val="30"/>
  </w:num>
  <w:num w:numId="22">
    <w:abstractNumId w:val="11"/>
  </w:num>
  <w:num w:numId="23">
    <w:abstractNumId w:val="18"/>
  </w:num>
  <w:num w:numId="24">
    <w:abstractNumId w:val="13"/>
  </w:num>
  <w:num w:numId="25">
    <w:abstractNumId w:val="2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A6879"/>
    <w:rsid w:val="000D1F49"/>
    <w:rsid w:val="00127E2F"/>
    <w:rsid w:val="001501D4"/>
    <w:rsid w:val="0016748D"/>
    <w:rsid w:val="001727CA"/>
    <w:rsid w:val="001901F9"/>
    <w:rsid w:val="00195A2A"/>
    <w:rsid w:val="001A11B7"/>
    <w:rsid w:val="001B11C5"/>
    <w:rsid w:val="001B294E"/>
    <w:rsid w:val="001C4A3D"/>
    <w:rsid w:val="001C7459"/>
    <w:rsid w:val="001E1D54"/>
    <w:rsid w:val="002418C6"/>
    <w:rsid w:val="002462F3"/>
    <w:rsid w:val="002C56E6"/>
    <w:rsid w:val="00305049"/>
    <w:rsid w:val="00322521"/>
    <w:rsid w:val="0034053B"/>
    <w:rsid w:val="00346DE2"/>
    <w:rsid w:val="003476B9"/>
    <w:rsid w:val="00361E11"/>
    <w:rsid w:val="00382029"/>
    <w:rsid w:val="00385F3D"/>
    <w:rsid w:val="003B4744"/>
    <w:rsid w:val="003B6B8C"/>
    <w:rsid w:val="003F0847"/>
    <w:rsid w:val="0040090B"/>
    <w:rsid w:val="00413866"/>
    <w:rsid w:val="00434C00"/>
    <w:rsid w:val="0046302A"/>
    <w:rsid w:val="004642AE"/>
    <w:rsid w:val="00466623"/>
    <w:rsid w:val="004771E5"/>
    <w:rsid w:val="00487D2D"/>
    <w:rsid w:val="00494222"/>
    <w:rsid w:val="004D5D62"/>
    <w:rsid w:val="004E50CE"/>
    <w:rsid w:val="005112D0"/>
    <w:rsid w:val="00566476"/>
    <w:rsid w:val="00577D25"/>
    <w:rsid w:val="00577E06"/>
    <w:rsid w:val="005A3BF7"/>
    <w:rsid w:val="005B189E"/>
    <w:rsid w:val="005B5B84"/>
    <w:rsid w:val="005C60D7"/>
    <w:rsid w:val="005F2035"/>
    <w:rsid w:val="005F7990"/>
    <w:rsid w:val="00623220"/>
    <w:rsid w:val="0063739C"/>
    <w:rsid w:val="00650259"/>
    <w:rsid w:val="006A6556"/>
    <w:rsid w:val="006B6C35"/>
    <w:rsid w:val="006C600D"/>
    <w:rsid w:val="006E629B"/>
    <w:rsid w:val="00710619"/>
    <w:rsid w:val="00712A22"/>
    <w:rsid w:val="007256E3"/>
    <w:rsid w:val="00731F26"/>
    <w:rsid w:val="00732388"/>
    <w:rsid w:val="0074406E"/>
    <w:rsid w:val="00753430"/>
    <w:rsid w:val="0076025E"/>
    <w:rsid w:val="00760D65"/>
    <w:rsid w:val="00770F25"/>
    <w:rsid w:val="007A35A8"/>
    <w:rsid w:val="007B0A85"/>
    <w:rsid w:val="007C5672"/>
    <w:rsid w:val="007C6A52"/>
    <w:rsid w:val="0080051C"/>
    <w:rsid w:val="0082043E"/>
    <w:rsid w:val="00835707"/>
    <w:rsid w:val="008452A4"/>
    <w:rsid w:val="008563E9"/>
    <w:rsid w:val="00860F0E"/>
    <w:rsid w:val="00877287"/>
    <w:rsid w:val="008A793F"/>
    <w:rsid w:val="008E203A"/>
    <w:rsid w:val="0091229C"/>
    <w:rsid w:val="00914509"/>
    <w:rsid w:val="00940E73"/>
    <w:rsid w:val="009422F5"/>
    <w:rsid w:val="0098597D"/>
    <w:rsid w:val="009B51F1"/>
    <w:rsid w:val="009C2417"/>
    <w:rsid w:val="009D1D84"/>
    <w:rsid w:val="009F619A"/>
    <w:rsid w:val="009F6DDE"/>
    <w:rsid w:val="00A07415"/>
    <w:rsid w:val="00A370A8"/>
    <w:rsid w:val="00A4310B"/>
    <w:rsid w:val="00A65D5E"/>
    <w:rsid w:val="00A75DCB"/>
    <w:rsid w:val="00A865DB"/>
    <w:rsid w:val="00AA1687"/>
    <w:rsid w:val="00AF17E5"/>
    <w:rsid w:val="00B04D30"/>
    <w:rsid w:val="00B12550"/>
    <w:rsid w:val="00B25CE8"/>
    <w:rsid w:val="00B5267E"/>
    <w:rsid w:val="00B7638F"/>
    <w:rsid w:val="00B77A19"/>
    <w:rsid w:val="00B92E98"/>
    <w:rsid w:val="00BA4BAC"/>
    <w:rsid w:val="00BB4CF3"/>
    <w:rsid w:val="00BD412B"/>
    <w:rsid w:val="00BD4753"/>
    <w:rsid w:val="00BD5A65"/>
    <w:rsid w:val="00BD5CB1"/>
    <w:rsid w:val="00BE62EE"/>
    <w:rsid w:val="00BE70DC"/>
    <w:rsid w:val="00C003BA"/>
    <w:rsid w:val="00C46878"/>
    <w:rsid w:val="00C57BA2"/>
    <w:rsid w:val="00C81982"/>
    <w:rsid w:val="00CB2749"/>
    <w:rsid w:val="00CB4A51"/>
    <w:rsid w:val="00CD4532"/>
    <w:rsid w:val="00CD47B0"/>
    <w:rsid w:val="00CE6104"/>
    <w:rsid w:val="00CE7918"/>
    <w:rsid w:val="00D04847"/>
    <w:rsid w:val="00D16163"/>
    <w:rsid w:val="00D27C15"/>
    <w:rsid w:val="00D55D19"/>
    <w:rsid w:val="00D62A3B"/>
    <w:rsid w:val="00D83B23"/>
    <w:rsid w:val="00D928D5"/>
    <w:rsid w:val="00D92EB6"/>
    <w:rsid w:val="00DB3FAD"/>
    <w:rsid w:val="00DF36DD"/>
    <w:rsid w:val="00E04C41"/>
    <w:rsid w:val="00E61C09"/>
    <w:rsid w:val="00E677FE"/>
    <w:rsid w:val="00E76282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61B55"/>
    <w:rsid w:val="00F62A1B"/>
    <w:rsid w:val="00F728E9"/>
    <w:rsid w:val="00FA68E1"/>
    <w:rsid w:val="00FB1B22"/>
    <w:rsid w:val="00FC2B3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val="en"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val="en"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414C85-359E-4471-93F6-A51C935A1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2023-12-01T06:39:00Z</dcterms:created>
  <dcterms:modified xsi:type="dcterms:W3CDTF">2023-12-01T06:39:00Z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