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681"/>
        <w:gridCol w:w="7223"/>
      </w:tblGrid>
      <w:tr w:rsidR="00650259" w:rsidRPr="0080051C" w14:paraId="40DE9BC3" w14:textId="77777777" w:rsidTr="00A535DB">
        <w:trPr>
          <w:trHeight w:val="680"/>
        </w:trPr>
        <w:tc>
          <w:tcPr>
            <w:tcW w:w="1688" w:type="pct"/>
            <w:vAlign w:val="center"/>
          </w:tcPr>
          <w:p w14:paraId="7B0934A5" w14:textId="09A8315A" w:rsidR="00650259" w:rsidRPr="0080051C" w:rsidRDefault="00A535DB" w:rsidP="004642AE">
            <w:pPr>
              <w:jc w:val="both"/>
            </w:pPr>
            <w:r>
              <w:rPr>
                <w:rFonts w:hint="eastAsia"/>
              </w:rPr>
              <w:t>依頼者</w:t>
            </w:r>
            <w:r w:rsidR="001901F9">
              <w:rPr>
                <w:rFonts w:hint="eastAsia"/>
              </w:rPr>
              <w:t>氏名</w:t>
            </w:r>
            <w:r>
              <w:rPr>
                <w:rFonts w:hint="eastAsia"/>
              </w:rPr>
              <w:t>・所属</w:t>
            </w:r>
          </w:p>
        </w:tc>
        <w:tc>
          <w:tcPr>
            <w:tcW w:w="3312" w:type="pct"/>
            <w:vAlign w:val="bottom"/>
          </w:tcPr>
          <w:p w14:paraId="2B358FE9" w14:textId="77777777" w:rsidR="00650259" w:rsidRPr="0080051C" w:rsidRDefault="00650259" w:rsidP="00346DE2">
            <w:pPr>
              <w:spacing w:before="240"/>
            </w:pPr>
          </w:p>
        </w:tc>
      </w:tr>
      <w:tr w:rsidR="00650259" w:rsidRPr="0080051C" w14:paraId="60C7C5FF" w14:textId="77777777" w:rsidTr="00DA14FC">
        <w:trPr>
          <w:trHeight w:val="765"/>
        </w:trPr>
        <w:tc>
          <w:tcPr>
            <w:tcW w:w="1688" w:type="pct"/>
            <w:vAlign w:val="center"/>
          </w:tcPr>
          <w:p w14:paraId="370A5192" w14:textId="45D78DCC" w:rsidR="001901F9" w:rsidRPr="0080051C" w:rsidRDefault="00A535DB" w:rsidP="004642AE">
            <w:pPr>
              <w:jc w:val="both"/>
            </w:pPr>
            <w:r>
              <w:rPr>
                <w:rFonts w:hint="eastAsia"/>
              </w:rPr>
              <w:t>依頼</w:t>
            </w:r>
            <w:r w:rsidR="00195A2A">
              <w:rPr>
                <w:rFonts w:hint="eastAsia"/>
              </w:rPr>
              <w:t>内容・言語</w:t>
            </w:r>
          </w:p>
        </w:tc>
        <w:tc>
          <w:tcPr>
            <w:tcW w:w="3312" w:type="pct"/>
          </w:tcPr>
          <w:p w14:paraId="21E81DB1" w14:textId="49218AC5" w:rsidR="00650259" w:rsidRPr="0080051C" w:rsidRDefault="00195A2A" w:rsidP="00195A2A">
            <w:r>
              <w:rPr>
                <w:rFonts w:hint="eastAsia"/>
              </w:rPr>
              <w:t>通訳　/</w:t>
            </w:r>
            <w:r>
              <w:t xml:space="preserve"> </w:t>
            </w:r>
            <w:r>
              <w:rPr>
                <w:rFonts w:hint="eastAsia"/>
              </w:rPr>
              <w:t xml:space="preserve">翻訳　　（言語）　　　　　　　　　　　　　　　　　　　　　　</w:t>
            </w:r>
          </w:p>
        </w:tc>
      </w:tr>
      <w:tr w:rsidR="00DA14FC" w:rsidRPr="0080051C" w14:paraId="27372985" w14:textId="77777777" w:rsidTr="00DA14FC">
        <w:trPr>
          <w:trHeight w:val="495"/>
        </w:trPr>
        <w:tc>
          <w:tcPr>
            <w:tcW w:w="1688" w:type="pct"/>
            <w:vAlign w:val="center"/>
          </w:tcPr>
          <w:p w14:paraId="2AB7C03D" w14:textId="64CE6848" w:rsidR="00DA14FC" w:rsidRDefault="00DA14FC" w:rsidP="004642AE"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当制度について知ったきっかけ</w:t>
            </w:r>
          </w:p>
        </w:tc>
        <w:tc>
          <w:tcPr>
            <w:tcW w:w="3312" w:type="pct"/>
          </w:tcPr>
          <w:p w14:paraId="54E56027" w14:textId="315BA937" w:rsidR="00DA14FC" w:rsidRDefault="00DA14FC" w:rsidP="00195A2A">
            <w:r>
              <w:rPr>
                <w:rFonts w:hint="eastAsia"/>
              </w:rPr>
              <w:t>□市役所・区役所窓口　□当協会HP　□友人</w:t>
            </w:r>
          </w:p>
          <w:p w14:paraId="6656B3A8" w14:textId="56782BFB" w:rsidR="00DA14FC" w:rsidRDefault="00DA14FC" w:rsidP="00195A2A">
            <w:pPr>
              <w:rPr>
                <w:rFonts w:hint="eastAsia"/>
              </w:rPr>
            </w:pPr>
            <w:r>
              <w:rPr>
                <w:rFonts w:hint="eastAsia"/>
              </w:rPr>
              <w:t>□その他（　　　　　　　　　　　　　　　　　　　　　　　　　　　　）</w:t>
            </w:r>
          </w:p>
        </w:tc>
      </w:tr>
      <w:tr w:rsidR="00650259" w:rsidRPr="0080051C" w14:paraId="3615FA35" w14:textId="77777777" w:rsidTr="00A535DB">
        <w:trPr>
          <w:trHeight w:val="938"/>
        </w:trPr>
        <w:tc>
          <w:tcPr>
            <w:tcW w:w="1688" w:type="pct"/>
          </w:tcPr>
          <w:p w14:paraId="147D91FC" w14:textId="1A9EE72A" w:rsidR="00650259" w:rsidRDefault="00A535DB" w:rsidP="006B6C35">
            <w:pPr>
              <w:jc w:val="both"/>
            </w:pPr>
            <w:r>
              <w:rPr>
                <w:rFonts w:hint="eastAsia"/>
              </w:rPr>
              <w:t>※依頼</w:t>
            </w:r>
            <w:r w:rsidR="00195A2A">
              <w:rPr>
                <w:rFonts w:hint="eastAsia"/>
              </w:rPr>
              <w:t>日時</w:t>
            </w:r>
          </w:p>
          <w:p w14:paraId="6B03B867" w14:textId="58990059" w:rsidR="006B6C35" w:rsidRPr="0080051C" w:rsidRDefault="006B6C35" w:rsidP="006B6C35">
            <w:pPr>
              <w:jc w:val="both"/>
            </w:pPr>
            <w:r>
              <w:rPr>
                <w:rFonts w:hint="eastAsia"/>
              </w:rPr>
              <w:t>通訳にかかった時間</w:t>
            </w:r>
          </w:p>
        </w:tc>
        <w:tc>
          <w:tcPr>
            <w:tcW w:w="3312" w:type="pct"/>
          </w:tcPr>
          <w:p w14:paraId="32C3680E" w14:textId="6F92D46D" w:rsidR="00650259" w:rsidRDefault="006B6C35" w:rsidP="00195A2A">
            <w:pPr>
              <w:ind w:firstLineChars="300" w:firstLine="840"/>
            </w:pPr>
            <w:r>
              <w:rPr>
                <w:rFonts w:hint="eastAsia"/>
              </w:rPr>
              <w:t>年　　月　　日</w:t>
            </w:r>
            <w:r w:rsidR="00195A2A">
              <w:rPr>
                <w:rFonts w:hint="eastAsia"/>
              </w:rPr>
              <w:t>/</w:t>
            </w:r>
            <w:r>
              <w:rPr>
                <w:rFonts w:hint="eastAsia"/>
              </w:rPr>
              <w:t xml:space="preserve">　　　</w:t>
            </w:r>
            <w:r w:rsidR="00195A2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時</w:t>
            </w:r>
            <w:r w:rsidR="00195A2A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 xml:space="preserve">　分</w:t>
            </w:r>
            <w:r w:rsidR="00195A2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～　</w:t>
            </w:r>
            <w:r w:rsidR="00195A2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</w:t>
            </w:r>
            <w:r w:rsidR="00195A2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時　</w:t>
            </w:r>
            <w:r w:rsidR="00195A2A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 xml:space="preserve">　分</w:t>
            </w:r>
          </w:p>
          <w:p w14:paraId="08C62F6C" w14:textId="31EE1DDE" w:rsidR="006B6C35" w:rsidRPr="00195A2A" w:rsidRDefault="00195A2A" w:rsidP="00195A2A">
            <w:r>
              <w:rPr>
                <w:rFonts w:hint="eastAsia"/>
              </w:rPr>
              <w:t>上記の内通訳に要した時間（　　　　　　　時間　　　　　　分）</w:t>
            </w:r>
          </w:p>
        </w:tc>
      </w:tr>
      <w:tr w:rsidR="00A535DB" w:rsidRPr="00A535DB" w14:paraId="63E72126" w14:textId="77777777" w:rsidTr="00A535DB">
        <w:trPr>
          <w:trHeight w:val="773"/>
        </w:trPr>
        <w:tc>
          <w:tcPr>
            <w:tcW w:w="1688" w:type="pct"/>
          </w:tcPr>
          <w:p w14:paraId="50052C73" w14:textId="774FE889" w:rsidR="00A535DB" w:rsidRDefault="00A535DB" w:rsidP="006B6C35">
            <w:pPr>
              <w:jc w:val="both"/>
            </w:pPr>
            <w:r>
              <w:rPr>
                <w:rFonts w:hint="eastAsia"/>
              </w:rPr>
              <w:t>継続希望の有無</w:t>
            </w:r>
          </w:p>
        </w:tc>
        <w:tc>
          <w:tcPr>
            <w:tcW w:w="3312" w:type="pct"/>
          </w:tcPr>
          <w:p w14:paraId="71870566" w14:textId="7BDF0E76" w:rsidR="00A535DB" w:rsidRDefault="00A535DB" w:rsidP="00A535DB">
            <w:r>
              <w:rPr>
                <w:rFonts w:hint="eastAsia"/>
              </w:rPr>
              <w:t xml:space="preserve">有（　　　年　　月　　日）　・　無　</w:t>
            </w:r>
          </w:p>
        </w:tc>
      </w:tr>
      <w:tr w:rsidR="00650259" w:rsidRPr="0080051C" w14:paraId="5F760452" w14:textId="77777777" w:rsidTr="00A535DB">
        <w:trPr>
          <w:trHeight w:val="680"/>
        </w:trPr>
        <w:tc>
          <w:tcPr>
            <w:tcW w:w="1688" w:type="pct"/>
          </w:tcPr>
          <w:p w14:paraId="1C7836F7" w14:textId="3C7A430C" w:rsidR="00195A2A" w:rsidRDefault="00A535DB" w:rsidP="00195A2A">
            <w:pPr>
              <w:jc w:val="both"/>
            </w:pPr>
            <w:r>
              <w:rPr>
                <w:rFonts w:hint="eastAsia"/>
              </w:rPr>
              <w:t>※</w:t>
            </w:r>
            <w:r w:rsidR="00195A2A">
              <w:rPr>
                <w:rFonts w:hint="eastAsia"/>
              </w:rPr>
              <w:t>場所（住所・施設名）</w:t>
            </w:r>
          </w:p>
          <w:p w14:paraId="042C9109" w14:textId="22EA958E" w:rsidR="00650259" w:rsidRPr="0080051C" w:rsidRDefault="006B6C35" w:rsidP="00195A2A">
            <w:pPr>
              <w:jc w:val="both"/>
            </w:pPr>
            <w:r>
              <w:rPr>
                <w:rFonts w:hint="eastAsia"/>
              </w:rPr>
              <w:t>移動手段</w:t>
            </w:r>
          </w:p>
        </w:tc>
        <w:tc>
          <w:tcPr>
            <w:tcW w:w="3312" w:type="pct"/>
          </w:tcPr>
          <w:p w14:paraId="7ADF5D5B" w14:textId="77777777" w:rsidR="00195A2A" w:rsidRDefault="00195A2A" w:rsidP="00195A2A">
            <w:r>
              <w:rPr>
                <w:rFonts w:hint="eastAsia"/>
              </w:rPr>
              <w:t>場所</w:t>
            </w:r>
          </w:p>
          <w:p w14:paraId="5B447D9E" w14:textId="5C6D5974" w:rsidR="004642AE" w:rsidRDefault="006B6C35" w:rsidP="00195A2A">
            <w:r>
              <w:rPr>
                <w:rFonts w:hint="eastAsia"/>
              </w:rPr>
              <w:t>公共交通機関</w:t>
            </w:r>
            <w:r w:rsidR="004642AE">
              <w:rPr>
                <w:rFonts w:hint="eastAsia"/>
              </w:rPr>
              <w:t>（　　　　　　　　　　　　）</w:t>
            </w:r>
            <w:r>
              <w:rPr>
                <w:rFonts w:hint="eastAsia"/>
              </w:rPr>
              <w:t xml:space="preserve"> /</w:t>
            </w:r>
            <w:r>
              <w:t xml:space="preserve"> </w:t>
            </w:r>
            <w:r>
              <w:rPr>
                <w:rFonts w:hint="eastAsia"/>
              </w:rPr>
              <w:t xml:space="preserve">自家用車 </w:t>
            </w:r>
            <w:r>
              <w:t xml:space="preserve">/ </w:t>
            </w:r>
            <w:r>
              <w:rPr>
                <w:rFonts w:hint="eastAsia"/>
              </w:rPr>
              <w:t>徒歩 /</w:t>
            </w:r>
          </w:p>
          <w:p w14:paraId="3CC4A836" w14:textId="1EE76DBF" w:rsidR="00127E2F" w:rsidRPr="0080051C" w:rsidRDefault="006B6C35" w:rsidP="00195A2A">
            <w:r>
              <w:rPr>
                <w:rFonts w:hint="eastAsia"/>
              </w:rPr>
              <w:t>その他</w:t>
            </w:r>
            <w:r w:rsidR="004642AE">
              <w:rPr>
                <w:rFonts w:hint="eastAsia"/>
              </w:rPr>
              <w:t xml:space="preserve">　　　　　</w:t>
            </w:r>
            <w:r w:rsidR="00195A2A">
              <w:rPr>
                <w:rFonts w:hint="eastAsia"/>
              </w:rPr>
              <w:t>（</w:t>
            </w:r>
            <w:r>
              <w:rPr>
                <w:rFonts w:hint="eastAsia"/>
              </w:rPr>
              <w:t xml:space="preserve">　</w:t>
            </w:r>
            <w:r w:rsidR="00127E2F">
              <w:rPr>
                <w:rFonts w:hint="eastAsia"/>
              </w:rPr>
              <w:t xml:space="preserve">　</w:t>
            </w:r>
            <w:r w:rsidR="00195A2A">
              <w:rPr>
                <w:rFonts w:hint="eastAsia"/>
              </w:rPr>
              <w:t xml:space="preserve">　</w:t>
            </w:r>
            <w:r w:rsidR="00127E2F">
              <w:rPr>
                <w:rFonts w:hint="eastAsia"/>
              </w:rPr>
              <w:t xml:space="preserve">　</w:t>
            </w:r>
            <w:r w:rsidR="004642AE">
              <w:rPr>
                <w:rFonts w:hint="eastAsia"/>
              </w:rPr>
              <w:t xml:space="preserve">　　　　　　　　　　　　　　　　　　　</w:t>
            </w:r>
            <w:r w:rsidR="00127E2F">
              <w:rPr>
                <w:rFonts w:hint="eastAsia"/>
              </w:rPr>
              <w:t xml:space="preserve">　　）</w:t>
            </w:r>
          </w:p>
        </w:tc>
      </w:tr>
      <w:tr w:rsidR="00650259" w:rsidRPr="0080051C" w14:paraId="745E14B6" w14:textId="77777777" w:rsidTr="00A535DB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031C6BBE" w14:textId="77777777" w:rsidR="00650259" w:rsidRPr="0080051C" w:rsidRDefault="00650259" w:rsidP="00346DE2">
            <w:pPr>
              <w:rPr>
                <w:b/>
                <w:sz w:val="8"/>
              </w:rPr>
            </w:pPr>
          </w:p>
        </w:tc>
      </w:tr>
      <w:tr w:rsidR="00346DE2" w:rsidRPr="0080051C" w14:paraId="327E0BEE" w14:textId="77777777" w:rsidTr="00CF0FBE">
        <w:trPr>
          <w:trHeight w:val="680"/>
        </w:trPr>
        <w:tc>
          <w:tcPr>
            <w:tcW w:w="5000" w:type="pct"/>
            <w:gridSpan w:val="2"/>
          </w:tcPr>
          <w:p w14:paraId="584D8F44" w14:textId="0CBE866A" w:rsidR="00346DE2" w:rsidRPr="0080051C" w:rsidRDefault="001901F9" w:rsidP="00CF0FBE">
            <w:r w:rsidRPr="004642AE">
              <w:rPr>
                <w:rFonts w:hint="eastAsia"/>
                <w:shd w:val="pct15" w:color="auto" w:fill="FFFFFF"/>
              </w:rPr>
              <w:t>私は下記のとおりコミュニティ通訳・翻訳活動について報告します。</w:t>
            </w:r>
          </w:p>
        </w:tc>
      </w:tr>
      <w:tr w:rsidR="009B51F1" w:rsidRPr="0080051C" w14:paraId="3784EE3F" w14:textId="77777777" w:rsidTr="00A535DB">
        <w:tc>
          <w:tcPr>
            <w:tcW w:w="5000" w:type="pct"/>
            <w:gridSpan w:val="2"/>
          </w:tcPr>
          <w:p w14:paraId="30B94981" w14:textId="79D24F39" w:rsidR="009B51F1" w:rsidRDefault="00A535DB" w:rsidP="00346DE2">
            <w:r>
              <w:rPr>
                <w:rFonts w:hint="eastAsia"/>
              </w:rPr>
              <w:t>※</w:t>
            </w:r>
            <w:r w:rsidR="009B51F1">
              <w:rPr>
                <w:rFonts w:hint="eastAsia"/>
              </w:rPr>
              <w:t>通訳の内容について</w:t>
            </w:r>
          </w:p>
          <w:p w14:paraId="0E42221E" w14:textId="38511827" w:rsidR="009B51F1" w:rsidRPr="00EF4EA8" w:rsidRDefault="009B51F1" w:rsidP="00346DE2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</w:rPr>
              <w:t xml:space="preserve">　</w:t>
            </w:r>
            <w:r w:rsidRPr="00EF4EA8">
              <w:rPr>
                <w:rFonts w:hint="eastAsia"/>
                <w:b/>
                <w:bCs/>
                <w:sz w:val="21"/>
                <w:szCs w:val="21"/>
              </w:rPr>
              <w:t>問題なく通訳でき</w:t>
            </w:r>
            <w:r w:rsidR="00A535DB">
              <w:rPr>
                <w:rFonts w:hint="eastAsia"/>
                <w:b/>
                <w:bCs/>
                <w:sz w:val="21"/>
                <w:szCs w:val="21"/>
              </w:rPr>
              <w:t>ていた</w:t>
            </w:r>
            <w:r w:rsidRPr="00EF4EA8">
              <w:rPr>
                <w:rFonts w:hint="eastAsia"/>
                <w:b/>
                <w:bCs/>
                <w:sz w:val="21"/>
                <w:szCs w:val="21"/>
              </w:rPr>
              <w:t xml:space="preserve">　/</w:t>
            </w:r>
            <w:r w:rsidR="00413866">
              <w:rPr>
                <w:b/>
                <w:bCs/>
                <w:sz w:val="21"/>
                <w:szCs w:val="21"/>
              </w:rPr>
              <w:t xml:space="preserve"> </w:t>
            </w:r>
            <w:r w:rsidR="00A535DB">
              <w:rPr>
                <w:rFonts w:hint="eastAsia"/>
                <w:b/>
                <w:bCs/>
                <w:sz w:val="21"/>
                <w:szCs w:val="21"/>
              </w:rPr>
              <w:t>通訳に</w:t>
            </w:r>
            <w:r w:rsidR="00413866">
              <w:rPr>
                <w:rFonts w:hint="eastAsia"/>
                <w:b/>
                <w:bCs/>
                <w:sz w:val="21"/>
                <w:szCs w:val="21"/>
              </w:rPr>
              <w:t>時間</w:t>
            </w:r>
            <w:r w:rsidR="00A535DB">
              <w:rPr>
                <w:rFonts w:hint="eastAsia"/>
                <w:b/>
                <w:bCs/>
                <w:sz w:val="21"/>
                <w:szCs w:val="21"/>
              </w:rPr>
              <w:t>がかかった</w:t>
            </w:r>
            <w:r w:rsidR="00413866"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r w:rsidR="00413866">
              <w:rPr>
                <w:b/>
                <w:bCs/>
                <w:sz w:val="21"/>
                <w:szCs w:val="21"/>
              </w:rPr>
              <w:t xml:space="preserve">/ </w:t>
            </w:r>
            <w:r w:rsidR="00A535DB">
              <w:rPr>
                <w:rFonts w:hint="eastAsia"/>
                <w:b/>
                <w:bCs/>
                <w:sz w:val="21"/>
                <w:szCs w:val="21"/>
              </w:rPr>
              <w:t>何回か</w:t>
            </w:r>
            <w:r w:rsidR="00413866">
              <w:rPr>
                <w:rFonts w:hint="eastAsia"/>
                <w:b/>
                <w:bCs/>
                <w:sz w:val="21"/>
                <w:szCs w:val="21"/>
              </w:rPr>
              <w:t>聞き返し</w:t>
            </w:r>
            <w:r w:rsidR="00A535DB">
              <w:rPr>
                <w:rFonts w:hint="eastAsia"/>
                <w:b/>
                <w:bCs/>
                <w:sz w:val="21"/>
                <w:szCs w:val="21"/>
              </w:rPr>
              <w:t>や確認を</w:t>
            </w:r>
            <w:r w:rsidR="00566476">
              <w:rPr>
                <w:rFonts w:hint="eastAsia"/>
                <w:b/>
                <w:bCs/>
                <w:sz w:val="21"/>
                <w:szCs w:val="21"/>
              </w:rPr>
              <w:t>する必要があった /</w:t>
            </w:r>
            <w:r w:rsidR="00566476">
              <w:rPr>
                <w:b/>
                <w:bCs/>
                <w:sz w:val="21"/>
                <w:szCs w:val="21"/>
              </w:rPr>
              <w:t xml:space="preserve"> </w:t>
            </w:r>
          </w:p>
          <w:p w14:paraId="1574A905" w14:textId="6B2FE243" w:rsidR="009B51F1" w:rsidRPr="00EF4EA8" w:rsidRDefault="009B51F1" w:rsidP="00566476">
            <w:pPr>
              <w:ind w:firstLineChars="100" w:firstLine="210"/>
              <w:rPr>
                <w:b/>
                <w:bCs/>
                <w:sz w:val="21"/>
                <w:szCs w:val="21"/>
              </w:rPr>
            </w:pPr>
            <w:r w:rsidRPr="00EF4EA8">
              <w:rPr>
                <w:rFonts w:hint="eastAsia"/>
                <w:b/>
                <w:bCs/>
                <w:sz w:val="21"/>
                <w:szCs w:val="21"/>
              </w:rPr>
              <w:t>その他（　　　　　　　　　　　　　　　　　　　　　　　　　　　　　　）</w:t>
            </w:r>
          </w:p>
        </w:tc>
      </w:tr>
      <w:tr w:rsidR="009B51F1" w:rsidRPr="0080051C" w14:paraId="44E8D87A" w14:textId="77777777" w:rsidTr="00A535DB">
        <w:tc>
          <w:tcPr>
            <w:tcW w:w="5000" w:type="pct"/>
            <w:gridSpan w:val="2"/>
          </w:tcPr>
          <w:p w14:paraId="4565DFE1" w14:textId="0E987143" w:rsidR="009B51F1" w:rsidRDefault="00A535DB" w:rsidP="00346DE2">
            <w:r>
              <w:rPr>
                <w:rFonts w:hint="eastAsia"/>
              </w:rPr>
              <w:t>全体的な感想</w:t>
            </w:r>
          </w:p>
          <w:p w14:paraId="7A634A37" w14:textId="6EAF005C" w:rsidR="009B51F1" w:rsidRDefault="009B51F1" w:rsidP="00346DE2"/>
          <w:p w14:paraId="4AADB924" w14:textId="0D469D08" w:rsidR="00BE70DC" w:rsidRDefault="00BE70DC" w:rsidP="00346DE2"/>
          <w:p w14:paraId="6902FBD1" w14:textId="32837ECE" w:rsidR="00A535DB" w:rsidRDefault="00A535DB" w:rsidP="00346DE2"/>
          <w:p w14:paraId="2395D31C" w14:textId="77777777" w:rsidR="00A535DB" w:rsidRDefault="00A535DB" w:rsidP="00346DE2"/>
          <w:p w14:paraId="34D5B9FA" w14:textId="77777777" w:rsidR="009B51F1" w:rsidRDefault="009B51F1" w:rsidP="00346DE2"/>
          <w:p w14:paraId="0E5DF0BA" w14:textId="4E2321D5" w:rsidR="009B51F1" w:rsidRPr="0080051C" w:rsidRDefault="009B51F1" w:rsidP="00346DE2"/>
        </w:tc>
      </w:tr>
      <w:tr w:rsidR="009B51F1" w:rsidRPr="0080051C" w14:paraId="47B10142" w14:textId="77777777" w:rsidTr="00A535DB">
        <w:tc>
          <w:tcPr>
            <w:tcW w:w="5000" w:type="pct"/>
            <w:gridSpan w:val="2"/>
          </w:tcPr>
          <w:p w14:paraId="0F7975F3" w14:textId="673FDA92" w:rsidR="009B51F1" w:rsidRDefault="009B51F1" w:rsidP="00346DE2">
            <w:r>
              <w:rPr>
                <w:rFonts w:hint="eastAsia"/>
              </w:rPr>
              <w:t>引継ぎ事項・資料など</w:t>
            </w:r>
          </w:p>
          <w:p w14:paraId="114EAEA0" w14:textId="77777777" w:rsidR="009B51F1" w:rsidRDefault="009B51F1" w:rsidP="00346DE2"/>
          <w:p w14:paraId="67252AD7" w14:textId="45D0ACF1" w:rsidR="009B51F1" w:rsidRDefault="009B51F1" w:rsidP="00346DE2"/>
          <w:p w14:paraId="7187763C" w14:textId="74CFD015" w:rsidR="00A535DB" w:rsidRDefault="00A535DB" w:rsidP="00346DE2"/>
          <w:p w14:paraId="40A65253" w14:textId="58B5B12A" w:rsidR="009B51F1" w:rsidRPr="0080051C" w:rsidRDefault="009B51F1" w:rsidP="00346DE2">
            <w:bookmarkStart w:id="0" w:name="_GoBack"/>
            <w:bookmarkEnd w:id="0"/>
          </w:p>
        </w:tc>
      </w:tr>
    </w:tbl>
    <w:p w14:paraId="78A2CBCA" w14:textId="77777777" w:rsidR="00CE6104" w:rsidRPr="0080051C" w:rsidRDefault="00CE6104" w:rsidP="004642AE">
      <w:pPr>
        <w:spacing w:after="0"/>
        <w:rPr>
          <w:sz w:val="16"/>
          <w:szCs w:val="16"/>
        </w:rPr>
      </w:pPr>
    </w:p>
    <w:sectPr w:rsidR="00CE6104" w:rsidRPr="0080051C" w:rsidSect="00F728E9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DCEEBF" w14:textId="77777777" w:rsidR="000F3ACA" w:rsidRDefault="000F3ACA" w:rsidP="00650259">
      <w:pPr>
        <w:spacing w:after="0" w:line="240" w:lineRule="auto"/>
      </w:pPr>
      <w:r>
        <w:separator/>
      </w:r>
    </w:p>
  </w:endnote>
  <w:endnote w:type="continuationSeparator" w:id="0">
    <w:p w14:paraId="6210865E" w14:textId="77777777" w:rsidR="000F3ACA" w:rsidRDefault="000F3AC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44A34F-2A08-4A01-95A7-AD1C8BAB2E1D}"/>
    <w:embedBold r:id="rId2" w:fontKey="{1D26BC62-6A53-4939-A559-ED7844959013}"/>
    <w:embedItalic r:id="rId3" w:fontKey="{228CA46E-4A58-41C7-A1FD-7D9C5A25727E}"/>
    <w:embedBoldItalic r:id="rId4" w:fontKey="{032AF0E0-A6D8-4916-BE3C-CAE9A649DCFD}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5" w:subsetted="1" w:fontKey="{4B1AEB21-8BBB-440D-ABD4-82117D499DDE}"/>
    <w:embedBold r:id="rId6" w:subsetted="1" w:fontKey="{7286B621-301B-4EDA-B6A8-D86B183ED5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F5FFBEE9-BB88-4FB2-BBD2-238942E6B8B1}"/>
    <w:embedBold r:id="rId8" w:fontKey="{A78DCE4F-F16C-4A1A-9CFB-E058A69AAF07}"/>
    <w:embedItalic r:id="rId9" w:fontKey="{AE8EC08E-5FEC-4293-A994-9405FC3F4F1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A18274A8-6034-4B58-A58A-AE6423C7822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80051C" w14:paraId="0CBFE038" w14:textId="77777777" w:rsidTr="00EF4EA8">
      <w:tc>
        <w:tcPr>
          <w:tcW w:w="4111" w:type="dxa"/>
          <w:vAlign w:val="center"/>
        </w:tcPr>
        <w:p w14:paraId="2B47218A" w14:textId="6C60B830" w:rsidR="002462F3" w:rsidRPr="0080051C" w:rsidRDefault="009145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公益財団法人千葉市国際交流協会</w:t>
          </w:r>
          <w:r w:rsidR="00EF4EA8">
            <w:rPr>
              <w:rFonts w:hint="eastAsia"/>
              <w:sz w:val="18"/>
              <w:szCs w:val="24"/>
            </w:rPr>
            <w:t xml:space="preserve">　CCIA記入欄</w:t>
          </w:r>
        </w:p>
      </w:tc>
      <w:tc>
        <w:tcPr>
          <w:tcW w:w="5624" w:type="dxa"/>
          <w:vAlign w:val="center"/>
        </w:tcPr>
        <w:p w14:paraId="62DE7F20" w14:textId="5DC4B2EA" w:rsidR="002462F3" w:rsidRPr="0080051C" w:rsidRDefault="00EF4EA8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コミュニティ通訳・翻訳サポーター活動No.</w:t>
          </w:r>
        </w:p>
      </w:tc>
    </w:tr>
  </w:tbl>
  <w:p w14:paraId="380985E8" w14:textId="77777777" w:rsidR="00731F26" w:rsidRPr="0080051C" w:rsidRDefault="00731F26" w:rsidP="002462F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0DB182" w14:textId="77777777" w:rsidR="000F3ACA" w:rsidRDefault="000F3ACA" w:rsidP="00650259">
      <w:pPr>
        <w:spacing w:after="0" w:line="240" w:lineRule="auto"/>
      </w:pPr>
      <w:r>
        <w:separator/>
      </w:r>
    </w:p>
  </w:footnote>
  <w:footnote w:type="continuationSeparator" w:id="0">
    <w:p w14:paraId="16E4B755" w14:textId="77777777" w:rsidR="000F3ACA" w:rsidRDefault="000F3AC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161"/>
      <w:gridCol w:w="7865"/>
    </w:tblGrid>
    <w:tr w:rsidR="00EE4521" w:rsidRPr="0080051C" w14:paraId="382B067B" w14:textId="77777777" w:rsidTr="00EE4521">
      <w:trPr>
        <w:trHeight w:val="990"/>
      </w:trPr>
      <w:tc>
        <w:tcPr>
          <w:tcW w:w="1134" w:type="dxa"/>
          <w:shd w:val="clear" w:color="auto" w:fill="731F1C" w:themeFill="accent5"/>
          <w:vAlign w:val="center"/>
        </w:tcPr>
        <w:p w14:paraId="6E1C1A4F" w14:textId="60F28587" w:rsidR="00576892" w:rsidRPr="0080051C" w:rsidRDefault="00EE4521" w:rsidP="00EE4521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7D60143D" wp14:editId="0EFCEF76">
                <wp:extent cx="600075" cy="519988"/>
                <wp:effectExtent l="0" t="0" r="0" b="0"/>
                <wp:docPr id="2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646" cy="536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92" w:type="dxa"/>
          <w:shd w:val="clear" w:color="auto" w:fill="731F1C" w:themeFill="accent5"/>
          <w:vAlign w:val="center"/>
        </w:tcPr>
        <w:p w14:paraId="472A2DC7" w14:textId="5FB0832B" w:rsidR="001901F9" w:rsidRPr="00EE4521" w:rsidRDefault="001901F9" w:rsidP="00EE4521">
          <w:pPr>
            <w:spacing w:after="0"/>
            <w:ind w:rightChars="-103" w:right="-288"/>
            <w:rPr>
              <w:rFonts w:cs="Times New Roman"/>
              <w:b/>
              <w:color w:val="FFFFFF"/>
              <w:sz w:val="40"/>
              <w:szCs w:val="40"/>
            </w:rPr>
          </w:pPr>
          <w:r w:rsidRPr="00EE4521">
            <w:rPr>
              <w:rFonts w:cs="Times New Roman" w:hint="eastAsia"/>
              <w:b/>
              <w:color w:val="FFFFFF"/>
              <w:sz w:val="40"/>
              <w:szCs w:val="40"/>
            </w:rPr>
            <w:t>コミュニティ通訳・翻訳</w:t>
          </w:r>
          <w:r w:rsidR="00EE4521" w:rsidRPr="00EE4521">
            <w:rPr>
              <w:rFonts w:cs="Times New Roman" w:hint="eastAsia"/>
              <w:b/>
              <w:color w:val="FFFFFF"/>
              <w:sz w:val="40"/>
              <w:szCs w:val="40"/>
            </w:rPr>
            <w:t>サポーター依頼者</w:t>
          </w:r>
          <w:r w:rsidRPr="00EE4521">
            <w:rPr>
              <w:rFonts w:cs="Times New Roman" w:hint="eastAsia"/>
              <w:b/>
              <w:color w:val="FFFFFF"/>
              <w:sz w:val="40"/>
              <w:szCs w:val="40"/>
            </w:rPr>
            <w:t>報告書</w:t>
          </w:r>
        </w:p>
      </w:tc>
    </w:tr>
  </w:tbl>
  <w:p w14:paraId="65A478B2" w14:textId="3C4909DD" w:rsidR="00650259" w:rsidRPr="00A535DB" w:rsidRDefault="00A535DB" w:rsidP="00731F26">
    <w:pPr>
      <w:pStyle w:val="af7"/>
      <w:rPr>
        <w:b/>
        <w:bCs/>
        <w:color w:val="FF0000"/>
      </w:rPr>
    </w:pPr>
    <w:r w:rsidRPr="00A535DB">
      <w:rPr>
        <w:rFonts w:hint="eastAsia"/>
        <w:b/>
        <w:bCs/>
        <w:color w:val="FF0000"/>
      </w:rPr>
      <w:t>※欄は通訳</w:t>
    </w:r>
    <w:r w:rsidR="00EE4521">
      <w:rPr>
        <w:rFonts w:hint="eastAsia"/>
        <w:b/>
        <w:bCs/>
        <w:color w:val="FF0000"/>
      </w:rPr>
      <w:t>について</w:t>
    </w:r>
    <w:r w:rsidRPr="00A535DB">
      <w:rPr>
        <w:rFonts w:hint="eastAsia"/>
        <w:b/>
        <w:bCs/>
        <w:color w:val="FF0000"/>
      </w:rPr>
      <w:t>のみ回答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4"/>
  </w:num>
  <w:num w:numId="3">
    <w:abstractNumId w:val="23"/>
  </w:num>
  <w:num w:numId="4">
    <w:abstractNumId w:val="20"/>
  </w:num>
  <w:num w:numId="5">
    <w:abstractNumId w:val="21"/>
  </w:num>
  <w:num w:numId="6">
    <w:abstractNumId w:val="27"/>
  </w:num>
  <w:num w:numId="7">
    <w:abstractNumId w:val="13"/>
  </w:num>
  <w:num w:numId="8">
    <w:abstractNumId w:val="18"/>
  </w:num>
  <w:num w:numId="9">
    <w:abstractNumId w:val="25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6"/>
  </w:num>
  <w:num w:numId="15">
    <w:abstractNumId w:val="15"/>
  </w:num>
  <w:num w:numId="16">
    <w:abstractNumId w:val="24"/>
  </w:num>
  <w:num w:numId="17">
    <w:abstractNumId w:val="9"/>
  </w:num>
  <w:num w:numId="18">
    <w:abstractNumId w:val="30"/>
  </w:num>
  <w:num w:numId="19">
    <w:abstractNumId w:val="26"/>
  </w:num>
  <w:num w:numId="20">
    <w:abstractNumId w:val="22"/>
  </w:num>
  <w:num w:numId="21">
    <w:abstractNumId w:val="29"/>
  </w:num>
  <w:num w:numId="22">
    <w:abstractNumId w:val="10"/>
  </w:num>
  <w:num w:numId="23">
    <w:abstractNumId w:val="17"/>
  </w:num>
  <w:num w:numId="24">
    <w:abstractNumId w:val="12"/>
  </w:num>
  <w:num w:numId="25">
    <w:abstractNumId w:val="28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52382"/>
    <w:rsid w:val="0006568A"/>
    <w:rsid w:val="00074675"/>
    <w:rsid w:val="00076F0F"/>
    <w:rsid w:val="00084253"/>
    <w:rsid w:val="000D1F49"/>
    <w:rsid w:val="000F3ACA"/>
    <w:rsid w:val="00127E2F"/>
    <w:rsid w:val="001501D4"/>
    <w:rsid w:val="001727CA"/>
    <w:rsid w:val="001901F9"/>
    <w:rsid w:val="00195A2A"/>
    <w:rsid w:val="001C4A3D"/>
    <w:rsid w:val="002462F3"/>
    <w:rsid w:val="002C56E6"/>
    <w:rsid w:val="00305049"/>
    <w:rsid w:val="00322521"/>
    <w:rsid w:val="00346DE2"/>
    <w:rsid w:val="00361E11"/>
    <w:rsid w:val="003B4744"/>
    <w:rsid w:val="003F0847"/>
    <w:rsid w:val="0040090B"/>
    <w:rsid w:val="00413866"/>
    <w:rsid w:val="00416468"/>
    <w:rsid w:val="0046302A"/>
    <w:rsid w:val="004642AE"/>
    <w:rsid w:val="00466623"/>
    <w:rsid w:val="00487D2D"/>
    <w:rsid w:val="004D5D62"/>
    <w:rsid w:val="005112D0"/>
    <w:rsid w:val="00566476"/>
    <w:rsid w:val="00577E06"/>
    <w:rsid w:val="005A3BF7"/>
    <w:rsid w:val="005F2035"/>
    <w:rsid w:val="005F7990"/>
    <w:rsid w:val="0063739C"/>
    <w:rsid w:val="00650259"/>
    <w:rsid w:val="006B6C35"/>
    <w:rsid w:val="006E629B"/>
    <w:rsid w:val="00731F26"/>
    <w:rsid w:val="00732388"/>
    <w:rsid w:val="00753430"/>
    <w:rsid w:val="00760D65"/>
    <w:rsid w:val="00770F25"/>
    <w:rsid w:val="007A35A8"/>
    <w:rsid w:val="007B0A85"/>
    <w:rsid w:val="007C6A52"/>
    <w:rsid w:val="0080051C"/>
    <w:rsid w:val="0082043E"/>
    <w:rsid w:val="008452A4"/>
    <w:rsid w:val="008563E9"/>
    <w:rsid w:val="008E203A"/>
    <w:rsid w:val="0091229C"/>
    <w:rsid w:val="00914509"/>
    <w:rsid w:val="00940E73"/>
    <w:rsid w:val="0098597D"/>
    <w:rsid w:val="009B51F1"/>
    <w:rsid w:val="009F619A"/>
    <w:rsid w:val="009F6DDE"/>
    <w:rsid w:val="00A07415"/>
    <w:rsid w:val="00A370A8"/>
    <w:rsid w:val="00A535DB"/>
    <w:rsid w:val="00A65D5E"/>
    <w:rsid w:val="00A865DB"/>
    <w:rsid w:val="00B25CE8"/>
    <w:rsid w:val="00B7638F"/>
    <w:rsid w:val="00BB4CF3"/>
    <w:rsid w:val="00BD4753"/>
    <w:rsid w:val="00BD5CB1"/>
    <w:rsid w:val="00BE62EE"/>
    <w:rsid w:val="00BE70DC"/>
    <w:rsid w:val="00C003BA"/>
    <w:rsid w:val="00C46878"/>
    <w:rsid w:val="00C57BA2"/>
    <w:rsid w:val="00CB4A51"/>
    <w:rsid w:val="00CD4532"/>
    <w:rsid w:val="00CD47B0"/>
    <w:rsid w:val="00CE6104"/>
    <w:rsid w:val="00CE7918"/>
    <w:rsid w:val="00CF0FBE"/>
    <w:rsid w:val="00D16163"/>
    <w:rsid w:val="00D27C15"/>
    <w:rsid w:val="00D92EB6"/>
    <w:rsid w:val="00DA14FC"/>
    <w:rsid w:val="00DB3FAD"/>
    <w:rsid w:val="00DF36DD"/>
    <w:rsid w:val="00E61C09"/>
    <w:rsid w:val="00E677FE"/>
    <w:rsid w:val="00EB3B58"/>
    <w:rsid w:val="00EB563B"/>
    <w:rsid w:val="00EC7359"/>
    <w:rsid w:val="00EE3054"/>
    <w:rsid w:val="00EE4521"/>
    <w:rsid w:val="00EF49D1"/>
    <w:rsid w:val="00EF4EA8"/>
    <w:rsid w:val="00F00606"/>
    <w:rsid w:val="00F01256"/>
    <w:rsid w:val="00F62A1B"/>
    <w:rsid w:val="00F728E9"/>
    <w:rsid w:val="00FA68E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930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sharepoint/v3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purl.org/dc/dcmitype/"/>
    <ds:schemaRef ds:uri="http://schemas.openxmlformats.org/package/2006/metadata/core-properties"/>
    <ds:schemaRef ds:uri="fb0879af-3eba-417a-a55a-ffe6dcd6ca77"/>
    <ds:schemaRef ds:uri="6dc4bcd6-49db-4c07-9060-8acfc67cef9f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708D3E-F529-440E-8171-B1DC04ACC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コミュニティフォーム.dotx</Template>
  <TotalTime>0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2022-12-26T13:12:00Z</dcterms:created>
  <dcterms:modified xsi:type="dcterms:W3CDTF">2023-09-16T01:50:00Z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