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7B0934A5" w14:textId="09A8315A" w:rsidR="00650259" w:rsidRPr="0080051C" w:rsidRDefault="00A535DB" w:rsidP="004642AE">
            <w:pPr>
              <w:jc w:val="both"/>
            </w:pPr>
            <w:r>
              <w:rPr>
                <w:rFonts w:hint="eastAsia"/>
              </w:rPr>
              <w:t>依頼者</w:t>
            </w:r>
            <w:r w:rsidR="001901F9">
              <w:rPr>
                <w:rFonts w:hint="eastAsia"/>
              </w:rPr>
              <w:t>氏名</w:t>
            </w:r>
            <w:r>
              <w:rPr>
                <w:rFonts w:hint="eastAsia"/>
              </w:rPr>
              <w:t>・所属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  <w:bookmarkStart w:id="0" w:name="_GoBack"/>
            <w:bookmarkEnd w:id="0"/>
          </w:p>
        </w:tc>
      </w:tr>
      <w:tr w:rsidR="00650259" w:rsidRPr="0080051C" w14:paraId="60C7C5FF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370A5192" w14:textId="45D78DCC" w:rsidR="001901F9" w:rsidRPr="0080051C" w:rsidRDefault="00A535DB" w:rsidP="004642AE">
            <w:pPr>
              <w:jc w:val="both"/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</w:p>
        </w:tc>
        <w:tc>
          <w:tcPr>
            <w:tcW w:w="3312" w:type="pct"/>
          </w:tcPr>
          <w:p w14:paraId="21E81DB1" w14:textId="49218AC5" w:rsidR="00650259" w:rsidRPr="0080051C" w:rsidRDefault="00195A2A" w:rsidP="00195A2A">
            <w:r>
              <w:rPr>
                <w:rFonts w:hint="eastAsia"/>
              </w:rPr>
              <w:t>通訳　/</w:t>
            </w:r>
            <w:r>
              <w:t xml:space="preserve"> </w:t>
            </w:r>
            <w:r>
              <w:rPr>
                <w:rFonts w:hint="eastAsia"/>
              </w:rPr>
              <w:t xml:space="preserve">翻訳　　（言語）　　　　　　　　　　　　　　　　　　　　　　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147D91FC" w14:textId="1A9EE72A" w:rsidR="00650259" w:rsidRDefault="00A535DB" w:rsidP="006B6C35">
            <w:pPr>
              <w:jc w:val="both"/>
            </w:pPr>
            <w:r>
              <w:rPr>
                <w:rFonts w:hint="eastAsia"/>
              </w:rPr>
              <w:t>※依頼</w:t>
            </w:r>
            <w:r w:rsidR="00195A2A">
              <w:rPr>
                <w:rFonts w:hint="eastAsia"/>
              </w:rPr>
              <w:t>日時</w:t>
            </w:r>
          </w:p>
          <w:p w14:paraId="6B03B867" w14:textId="58990059" w:rsidR="006B6C35" w:rsidRPr="0080051C" w:rsidRDefault="006B6C35" w:rsidP="006B6C35">
            <w:pPr>
              <w:jc w:val="both"/>
            </w:pPr>
            <w:r>
              <w:rPr>
                <w:rFonts w:hint="eastAsia"/>
              </w:rPr>
              <w:t>通訳にかかった時間</w:t>
            </w:r>
          </w:p>
        </w:tc>
        <w:tc>
          <w:tcPr>
            <w:tcW w:w="3312" w:type="pct"/>
          </w:tcPr>
          <w:p w14:paraId="32C3680E" w14:textId="6F92D46D" w:rsidR="00650259" w:rsidRDefault="006B6C35" w:rsidP="00195A2A">
            <w:pPr>
              <w:ind w:firstLineChars="300" w:firstLine="840"/>
            </w:pPr>
            <w:r>
              <w:rPr>
                <w:rFonts w:hint="eastAsia"/>
              </w:rPr>
              <w:t>年　　月　　日</w:t>
            </w:r>
            <w:r w:rsidR="00195A2A"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　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時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～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時　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</w:p>
          <w:p w14:paraId="08C62F6C" w14:textId="31EE1DDE" w:rsidR="006B6C35" w:rsidRPr="00195A2A" w:rsidRDefault="00195A2A" w:rsidP="00195A2A">
            <w:r>
              <w:rPr>
                <w:rFonts w:hint="eastAsia"/>
              </w:rPr>
              <w:t>上記の内通訳に要した時間（　　　　　　　時間　　　　　　分）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50052C73" w14:textId="774FE889" w:rsidR="00A535DB" w:rsidRDefault="00A535DB" w:rsidP="006B6C35">
            <w:pPr>
              <w:jc w:val="both"/>
            </w:pPr>
            <w:r>
              <w:rPr>
                <w:rFonts w:hint="eastAsia"/>
              </w:rPr>
              <w:t>継続希望の有無</w:t>
            </w:r>
          </w:p>
        </w:tc>
        <w:tc>
          <w:tcPr>
            <w:tcW w:w="3312" w:type="pct"/>
          </w:tcPr>
          <w:p w14:paraId="71870566" w14:textId="7BDF0E76" w:rsidR="00A535DB" w:rsidRDefault="00A535DB" w:rsidP="00A535DB">
            <w:r>
              <w:rPr>
                <w:rFonts w:hint="eastAsia"/>
              </w:rPr>
              <w:t xml:space="preserve">有（　　　年　　月　　日）　・　無　</w:t>
            </w:r>
          </w:p>
        </w:tc>
      </w:tr>
      <w:tr w:rsidR="00650259" w:rsidRPr="0080051C" w14:paraId="5F760452" w14:textId="77777777" w:rsidTr="00A535DB">
        <w:trPr>
          <w:trHeight w:val="680"/>
        </w:trPr>
        <w:tc>
          <w:tcPr>
            <w:tcW w:w="1688" w:type="pct"/>
          </w:tcPr>
          <w:p w14:paraId="1C7836F7" w14:textId="3C7A430C" w:rsidR="00195A2A" w:rsidRDefault="00A535DB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22EA958E" w:rsidR="00650259" w:rsidRPr="0080051C" w:rsidRDefault="006B6C35" w:rsidP="00195A2A">
            <w:pPr>
              <w:jc w:val="both"/>
            </w:pPr>
            <w:r>
              <w:rPr>
                <w:rFonts w:hint="eastAsia"/>
              </w:rPr>
              <w:t>移動手段</w:t>
            </w:r>
          </w:p>
        </w:tc>
        <w:tc>
          <w:tcPr>
            <w:tcW w:w="3312" w:type="pct"/>
          </w:tcPr>
          <w:p w14:paraId="7ADF5D5B" w14:textId="77777777" w:rsidR="00195A2A" w:rsidRDefault="00195A2A" w:rsidP="00195A2A">
            <w:r>
              <w:rPr>
                <w:rFonts w:hint="eastAsia"/>
              </w:rPr>
              <w:t>場所</w:t>
            </w:r>
          </w:p>
          <w:p w14:paraId="5B447D9E" w14:textId="5C6D5974" w:rsidR="004642AE" w:rsidRDefault="006B6C35" w:rsidP="00195A2A">
            <w:r>
              <w:rPr>
                <w:rFonts w:hint="eastAsia"/>
              </w:rPr>
              <w:t>公共交通機関</w:t>
            </w:r>
            <w:r w:rsidR="004642AE">
              <w:rPr>
                <w:rFonts w:hint="eastAsia"/>
              </w:rPr>
              <w:t>（　　　　　　　　　　　　）</w:t>
            </w:r>
            <w:r>
              <w:rPr>
                <w:rFonts w:hint="eastAsia"/>
              </w:rPr>
              <w:t xml:space="preserve"> /</w:t>
            </w:r>
            <w:r>
              <w:t xml:space="preserve"> </w:t>
            </w:r>
            <w:r>
              <w:rPr>
                <w:rFonts w:hint="eastAsia"/>
              </w:rPr>
              <w:t xml:space="preserve">自家用車 </w:t>
            </w:r>
            <w:r>
              <w:t xml:space="preserve">/ </w:t>
            </w:r>
            <w:r>
              <w:rPr>
                <w:rFonts w:hint="eastAsia"/>
              </w:rPr>
              <w:t>徒歩 /</w:t>
            </w:r>
          </w:p>
          <w:p w14:paraId="3CC4A836" w14:textId="1EE76DBF" w:rsidR="00127E2F" w:rsidRPr="0080051C" w:rsidRDefault="006B6C35" w:rsidP="00195A2A">
            <w:r>
              <w:rPr>
                <w:rFonts w:hint="eastAsia"/>
              </w:rPr>
              <w:t>その他</w:t>
            </w:r>
            <w:r w:rsidR="004642AE">
              <w:rPr>
                <w:rFonts w:hint="eastAsia"/>
              </w:rPr>
              <w:t xml:space="preserve">　　　　　</w:t>
            </w:r>
            <w:r w:rsidR="00195A2A"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4642AE">
              <w:rPr>
                <w:rFonts w:hint="eastAsia"/>
              </w:rPr>
              <w:t xml:space="preserve">　　　　　　　　　　　　　　　　　　　</w:t>
            </w:r>
            <w:r w:rsidR="00127E2F">
              <w:rPr>
                <w:rFonts w:hint="eastAsia"/>
              </w:rPr>
              <w:t xml:space="preserve">　　）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0CBE866A" w:rsidR="00346DE2" w:rsidRPr="0080051C" w:rsidRDefault="001901F9" w:rsidP="00CF0FBE">
            <w:r w:rsidRPr="004642AE">
              <w:rPr>
                <w:rFonts w:hint="eastAsia"/>
                <w:shd w:val="pct15" w:color="auto" w:fill="FFFFFF"/>
              </w:rPr>
              <w:t>私は下記のとおりコミュニティ通訳・翻訳活動について報告します。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79D24F39" w:rsidR="009B51F1" w:rsidRDefault="00A535DB" w:rsidP="00346DE2">
            <w:r>
              <w:rPr>
                <w:rFonts w:hint="eastAsia"/>
              </w:rPr>
              <w:t>※</w:t>
            </w:r>
            <w:r w:rsidR="009B51F1">
              <w:rPr>
                <w:rFonts w:hint="eastAsia"/>
              </w:rPr>
              <w:t>通訳の内容について</w:t>
            </w:r>
          </w:p>
          <w:p w14:paraId="0E42221E" w14:textId="38511827" w:rsidR="009B51F1" w:rsidRPr="00EF4EA8" w:rsidRDefault="009B51F1" w:rsidP="00346DE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</w:rPr>
              <w:t xml:space="preserve">　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問題なく通訳でき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ていた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 xml:space="preserve">　/</w:t>
            </w:r>
            <w:r w:rsidR="00413866">
              <w:rPr>
                <w:b/>
                <w:bCs/>
                <w:sz w:val="21"/>
                <w:szCs w:val="21"/>
              </w:rPr>
              <w:t xml:space="preserve"> 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通訳に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時間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がかかった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413866">
              <w:rPr>
                <w:b/>
                <w:bCs/>
                <w:sz w:val="21"/>
                <w:szCs w:val="21"/>
              </w:rPr>
              <w:t xml:space="preserve">/ 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何回か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聞き返し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や確認を</w:t>
            </w:r>
            <w:r w:rsidR="00566476">
              <w:rPr>
                <w:rFonts w:hint="eastAsia"/>
                <w:b/>
                <w:bCs/>
                <w:sz w:val="21"/>
                <w:szCs w:val="21"/>
              </w:rPr>
              <w:t>する必要があった /</w:t>
            </w:r>
            <w:r w:rsidR="00566476">
              <w:rPr>
                <w:b/>
                <w:bCs/>
                <w:sz w:val="21"/>
                <w:szCs w:val="21"/>
              </w:rPr>
              <w:t xml:space="preserve"> </w:t>
            </w:r>
          </w:p>
          <w:p w14:paraId="1574A905" w14:textId="6B2FE243" w:rsidR="009B51F1" w:rsidRPr="00EF4EA8" w:rsidRDefault="009B51F1" w:rsidP="00566476">
            <w:pPr>
              <w:ind w:firstLineChars="100" w:firstLine="210"/>
              <w:rPr>
                <w:b/>
                <w:bCs/>
                <w:sz w:val="21"/>
                <w:szCs w:val="21"/>
              </w:rPr>
            </w:pPr>
            <w:r w:rsidRPr="00EF4EA8">
              <w:rPr>
                <w:rFonts w:hint="eastAsia"/>
                <w:b/>
                <w:bCs/>
                <w:sz w:val="21"/>
                <w:szCs w:val="21"/>
              </w:rPr>
              <w:t>その他（　　　　　　　　　　　　　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0E987143" w:rsidR="009B51F1" w:rsidRDefault="00A535DB" w:rsidP="00346DE2">
            <w:r>
              <w:rPr>
                <w:rFonts w:hint="eastAsia"/>
              </w:rPr>
              <w:t>全体的な感想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79A484AB" w14:textId="37827A2D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673FDA92" w:rsidR="009B51F1" w:rsidRDefault="009B51F1" w:rsidP="00346DE2">
            <w:r>
              <w:rPr>
                <w:rFonts w:hint="eastAsia"/>
              </w:rPr>
              <w:t>引継ぎ事項・資料など</w:t>
            </w: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Default="00A535DB" w:rsidP="00346DE2"/>
          <w:p w14:paraId="636EB23C" w14:textId="77777777" w:rsidR="00A535DB" w:rsidRDefault="00A535DB" w:rsidP="00346DE2"/>
          <w:p w14:paraId="4D5A7B63" w14:textId="77777777" w:rsidR="009B51F1" w:rsidRDefault="009B51F1" w:rsidP="00346DE2"/>
          <w:p w14:paraId="40A65253" w14:textId="58B5B12A" w:rsidR="009B51F1" w:rsidRPr="0080051C" w:rsidRDefault="009B51F1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CEEBF" w14:textId="77777777" w:rsidR="000F3ACA" w:rsidRDefault="000F3ACA" w:rsidP="00650259">
      <w:pPr>
        <w:spacing w:after="0" w:line="240" w:lineRule="auto"/>
      </w:pPr>
      <w:r>
        <w:separator/>
      </w:r>
    </w:p>
  </w:endnote>
  <w:endnote w:type="continuationSeparator" w:id="0">
    <w:p w14:paraId="6210865E" w14:textId="77777777" w:rsidR="000F3ACA" w:rsidRDefault="000F3AC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054C9-0428-47A6-B965-E51E1C2DD1A8}"/>
    <w:embedBold r:id="rId2" w:fontKey="{A54F5F5D-A60F-4BA0-8B23-3CAA73E45DAD}"/>
    <w:embedItalic r:id="rId3" w:fontKey="{23CFE5B4-66C3-4D3E-9AB9-6CE992930468}"/>
    <w:embedBoldItalic r:id="rId4" w:fontKey="{D77ACF12-5A28-44D3-B9D2-BB5BC84CA49B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61A3B157-B119-4921-AD82-97C41B4B9084}"/>
    <w:embedBold r:id="rId6" w:subsetted="1" w:fontKey="{9DE6BEC8-3522-49F1-A480-F731C90FC6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31548A9-DFD6-4157-B886-60BDFCE0EAFE}"/>
    <w:embedBold r:id="rId8" w:fontKey="{CBC1215C-C0CE-4E64-B43E-A431461A4B78}"/>
    <w:embedItalic r:id="rId9" w:fontKey="{1EA45747-B648-45D1-B42D-7333E6FF00D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971A603-5BDE-4A8B-A058-87FE0C0389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DB182" w14:textId="77777777" w:rsidR="000F3ACA" w:rsidRDefault="000F3ACA" w:rsidP="00650259">
      <w:pPr>
        <w:spacing w:after="0" w:line="240" w:lineRule="auto"/>
      </w:pPr>
      <w:r>
        <w:separator/>
      </w:r>
    </w:p>
  </w:footnote>
  <w:footnote w:type="continuationSeparator" w:id="0">
    <w:p w14:paraId="16E4B755" w14:textId="77777777" w:rsidR="000F3ACA" w:rsidRDefault="000F3AC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576892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472A2DC7" w14:textId="5FB0832B" w:rsidR="001901F9" w:rsidRPr="00EE4521" w:rsidRDefault="001901F9" w:rsidP="00EE4521">
          <w:pPr>
            <w:spacing w:after="0"/>
            <w:ind w:rightChars="-103" w:right="-288"/>
            <w:rPr>
              <w:rFonts w:cs="Times New Roman"/>
              <w:b/>
              <w:color w:val="FFFFFF"/>
              <w:sz w:val="40"/>
              <w:szCs w:val="40"/>
            </w:rPr>
          </w:pP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コミュニティ通訳・翻訳</w:t>
          </w:r>
          <w:r w:rsidR="00EE4521" w:rsidRPr="00EE4521">
            <w:rPr>
              <w:rFonts w:cs="Times New Roman" w:hint="eastAsia"/>
              <w:b/>
              <w:color w:val="FFFFFF"/>
              <w:sz w:val="40"/>
              <w:szCs w:val="40"/>
            </w:rPr>
            <w:t>サポーター依頼者</w:t>
          </w: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報告書</w:t>
          </w:r>
        </w:p>
      </w:tc>
    </w:tr>
  </w:tbl>
  <w:p w14:paraId="65A478B2" w14:textId="3C4909DD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※欄は通訳</w:t>
    </w:r>
    <w:r w:rsidR="00EE4521">
      <w:rPr>
        <w:rFonts w:hint="eastAsia"/>
        <w:b/>
        <w:bCs/>
        <w:color w:val="FF0000"/>
      </w:rPr>
      <w:t>について</w:t>
    </w:r>
    <w:r w:rsidRPr="00A535DB">
      <w:rPr>
        <w:rFonts w:hint="eastAsia"/>
        <w:b/>
        <w:bCs/>
        <w:color w:val="FF0000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3"/>
  </w:num>
  <w:num w:numId="8">
    <w:abstractNumId w:val="18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0"/>
  </w:num>
  <w:num w:numId="23">
    <w:abstractNumId w:val="17"/>
  </w:num>
  <w:num w:numId="24">
    <w:abstractNumId w:val="12"/>
  </w:num>
  <w:num w:numId="25">
    <w:abstractNumId w:val="28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D1F49"/>
    <w:rsid w:val="000F3ACA"/>
    <w:rsid w:val="00127E2F"/>
    <w:rsid w:val="001501D4"/>
    <w:rsid w:val="001727CA"/>
    <w:rsid w:val="001901F9"/>
    <w:rsid w:val="00195A2A"/>
    <w:rsid w:val="001C4A3D"/>
    <w:rsid w:val="002462F3"/>
    <w:rsid w:val="002C56E6"/>
    <w:rsid w:val="00305049"/>
    <w:rsid w:val="00322521"/>
    <w:rsid w:val="00346DE2"/>
    <w:rsid w:val="00361E11"/>
    <w:rsid w:val="003B4744"/>
    <w:rsid w:val="003F0847"/>
    <w:rsid w:val="0040090B"/>
    <w:rsid w:val="00413866"/>
    <w:rsid w:val="0046302A"/>
    <w:rsid w:val="004642AE"/>
    <w:rsid w:val="00466623"/>
    <w:rsid w:val="00487D2D"/>
    <w:rsid w:val="004D5D62"/>
    <w:rsid w:val="005112D0"/>
    <w:rsid w:val="00566476"/>
    <w:rsid w:val="00577E06"/>
    <w:rsid w:val="005A3BF7"/>
    <w:rsid w:val="005F2035"/>
    <w:rsid w:val="005F7990"/>
    <w:rsid w:val="0063739C"/>
    <w:rsid w:val="00650259"/>
    <w:rsid w:val="006B6C35"/>
    <w:rsid w:val="006E629B"/>
    <w:rsid w:val="00731F26"/>
    <w:rsid w:val="00732388"/>
    <w:rsid w:val="00753430"/>
    <w:rsid w:val="00760D65"/>
    <w:rsid w:val="00770F25"/>
    <w:rsid w:val="007A35A8"/>
    <w:rsid w:val="007B0A85"/>
    <w:rsid w:val="007C6A52"/>
    <w:rsid w:val="0080051C"/>
    <w:rsid w:val="0082043E"/>
    <w:rsid w:val="008452A4"/>
    <w:rsid w:val="008563E9"/>
    <w:rsid w:val="008E203A"/>
    <w:rsid w:val="0091229C"/>
    <w:rsid w:val="00914509"/>
    <w:rsid w:val="00940E73"/>
    <w:rsid w:val="0098597D"/>
    <w:rsid w:val="009B51F1"/>
    <w:rsid w:val="009F619A"/>
    <w:rsid w:val="009F6DDE"/>
    <w:rsid w:val="00A07415"/>
    <w:rsid w:val="00A370A8"/>
    <w:rsid w:val="00A535DB"/>
    <w:rsid w:val="00A65D5E"/>
    <w:rsid w:val="00A865DB"/>
    <w:rsid w:val="00B25CE8"/>
    <w:rsid w:val="00B7638F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CF0FBE"/>
    <w:rsid w:val="00D16163"/>
    <w:rsid w:val="00D27C15"/>
    <w:rsid w:val="00D92EB6"/>
    <w:rsid w:val="00DB3FAD"/>
    <w:rsid w:val="00DF36DD"/>
    <w:rsid w:val="00E61C09"/>
    <w:rsid w:val="00E677FE"/>
    <w:rsid w:val="00EB3B58"/>
    <w:rsid w:val="00EB563B"/>
    <w:rsid w:val="00EC7359"/>
    <w:rsid w:val="00EE3054"/>
    <w:rsid w:val="00EE4521"/>
    <w:rsid w:val="00EF49D1"/>
    <w:rsid w:val="00EF4EA8"/>
    <w:rsid w:val="00F00606"/>
    <w:rsid w:val="00F01256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0E26FA-3BD6-47AF-B30B-E26E72488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矢島</dc:creator>
  <cp:keywords/>
  <dc:description/>
  <cp:lastModifiedBy/>
  <cp:revision>矢島</cp:revision>
  <dcterms:created xsi:type="dcterms:W3CDTF">2022-12-26T13:12:00Z</dcterms:created>
  <dcterms:modified xsi:type="dcterms:W3CDTF">2023-01-04T00:32:00Z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